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1" w:type="dxa"/>
          <w:right w:w="71" w:type="dxa"/>
        </w:tblCellMar>
        <w:tblLook w:val="04A0"/>
      </w:tblPr>
      <w:tblGrid>
        <w:gridCol w:w="10342"/>
      </w:tblGrid>
      <w:tr w:rsidR="00D278F6" w:rsidTr="00D278F6">
        <w:tc>
          <w:tcPr>
            <w:tcW w:w="10342" w:type="dxa"/>
          </w:tcPr>
          <w:p w:rsidR="00D278F6" w:rsidRDefault="00D278F6">
            <w:pPr>
              <w:pStyle w:val="LndNormale1"/>
              <w:jc w:val="center"/>
              <w:rPr>
                <w:rFonts w:ascii="Courier New" w:hAnsi="Courier New"/>
                <w:b/>
                <w:noProof w:val="0"/>
                <w:sz w:val="32"/>
                <w:lang w:eastAsia="it-IT"/>
              </w:rPr>
            </w:pPr>
            <w:bookmarkStart w:id="0" w:name="_GoBack"/>
            <w:bookmarkEnd w:id="0"/>
            <w:r>
              <w:rPr>
                <w:rFonts w:ascii="Courier New" w:hAnsi="Courier New"/>
                <w:b/>
                <w:noProof w:val="0"/>
                <w:sz w:val="32"/>
                <w:lang w:eastAsia="it-IT"/>
              </w:rPr>
              <w:t>Stagione Sportiva 2017/2018</w:t>
            </w:r>
          </w:p>
        </w:tc>
      </w:tr>
      <w:tr w:rsidR="00D278F6" w:rsidTr="00D278F6">
        <w:trPr>
          <w:trHeight w:val="133"/>
        </w:trPr>
        <w:tc>
          <w:tcPr>
            <w:tcW w:w="10342" w:type="dxa"/>
          </w:tcPr>
          <w:p w:rsidR="00D278F6" w:rsidRDefault="00D278F6">
            <w:pPr>
              <w:pStyle w:val="LndNormale1"/>
              <w:jc w:val="center"/>
              <w:rPr>
                <w:rFonts w:ascii="Courier New" w:hAnsi="Courier New"/>
                <w:b/>
                <w:noProof w:val="0"/>
                <w:sz w:val="16"/>
                <w:lang w:eastAsia="it-IT"/>
              </w:rPr>
            </w:pPr>
          </w:p>
        </w:tc>
      </w:tr>
      <w:tr w:rsidR="00D278F6" w:rsidTr="00D278F6">
        <w:tc>
          <w:tcPr>
            <w:tcW w:w="10342" w:type="dxa"/>
          </w:tcPr>
          <w:p w:rsidR="00D278F6" w:rsidRDefault="00C00F36" w:rsidP="002E37A9">
            <w:pPr>
              <w:pStyle w:val="LndNormale1"/>
              <w:jc w:val="center"/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</w:pPr>
            <w:r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 xml:space="preserve">Comunicato Ufficiale </w:t>
            </w:r>
            <w:proofErr w:type="spellStart"/>
            <w:r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>N°</w:t>
            </w:r>
            <w:proofErr w:type="spellEnd"/>
            <w:r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 xml:space="preserve"> </w:t>
            </w:r>
            <w:r w:rsidR="003E2490"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>4</w:t>
            </w:r>
            <w:r w:rsidR="002E37A9"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>8</w:t>
            </w:r>
            <w:r w:rsidR="0041369D"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 xml:space="preserve"> del</w:t>
            </w:r>
            <w:r w:rsidR="002C2BDB"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 xml:space="preserve"> </w:t>
            </w:r>
            <w:r w:rsidR="003E2490"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>23</w:t>
            </w:r>
            <w:r w:rsidR="004D20CE" w:rsidRPr="00360643"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>/</w:t>
            </w:r>
            <w:r w:rsidR="003E2490"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>02</w:t>
            </w:r>
            <w:r w:rsidR="00D278F6" w:rsidRPr="00360643"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>/201</w:t>
            </w:r>
            <w:r w:rsidR="00077AC3">
              <w:rPr>
                <w:rFonts w:ascii="Courier New" w:hAnsi="Courier New"/>
                <w:b/>
                <w:noProof w:val="0"/>
                <w:sz w:val="36"/>
                <w:szCs w:val="36"/>
                <w:lang w:eastAsia="it-IT"/>
              </w:rPr>
              <w:t>8</w:t>
            </w:r>
          </w:p>
        </w:tc>
      </w:tr>
    </w:tbl>
    <w:p w:rsidR="00D278F6" w:rsidRDefault="00D278F6" w:rsidP="00D278F6">
      <w:pPr>
        <w:pStyle w:val="Titolo1"/>
        <w:rPr>
          <w:rFonts w:ascii="Courier New" w:hAnsi="Courier New"/>
          <w:noProof w:val="0"/>
          <w:szCs w:val="36"/>
        </w:rPr>
      </w:pPr>
      <w:r>
        <w:rPr>
          <w:rFonts w:ascii="Courier New" w:hAnsi="Courier New"/>
          <w:noProof w:val="0"/>
          <w:szCs w:val="36"/>
        </w:rPr>
        <w:t xml:space="preserve">1.Comunicazioni della F.I.G.C. </w:t>
      </w:r>
    </w:p>
    <w:p w:rsidR="00D278F6" w:rsidRDefault="00D278F6" w:rsidP="00D278F6">
      <w:pPr>
        <w:pStyle w:val="Titolo1"/>
        <w:rPr>
          <w:rFonts w:ascii="Courier New" w:hAnsi="Courier New"/>
          <w:noProof w:val="0"/>
          <w:szCs w:val="36"/>
        </w:rPr>
      </w:pPr>
      <w:r>
        <w:rPr>
          <w:rFonts w:ascii="Courier New" w:hAnsi="Courier New"/>
          <w:szCs w:val="36"/>
        </w:rPr>
        <w:t>2.</w:t>
      </w:r>
      <w:r>
        <w:rPr>
          <w:rFonts w:ascii="Courier New" w:hAnsi="Courier New"/>
          <w:noProof w:val="0"/>
          <w:szCs w:val="36"/>
        </w:rPr>
        <w:t>Comunicazioni della</w:t>
      </w:r>
      <w:r>
        <w:rPr>
          <w:rFonts w:ascii="Courier New" w:hAnsi="Courier New"/>
          <w:szCs w:val="36"/>
        </w:rPr>
        <w:t xml:space="preserve"> </w:t>
      </w:r>
      <w:proofErr w:type="spellStart"/>
      <w:r>
        <w:rPr>
          <w:rFonts w:ascii="Courier New" w:hAnsi="Courier New"/>
          <w:noProof w:val="0"/>
          <w:szCs w:val="36"/>
        </w:rPr>
        <w:t>L.N.D.</w:t>
      </w:r>
      <w:proofErr w:type="spellEnd"/>
    </w:p>
    <w:p w:rsidR="00D278F6" w:rsidRDefault="00D278F6" w:rsidP="00D278F6">
      <w:pPr>
        <w:pStyle w:val="Titolo1"/>
        <w:rPr>
          <w:rFonts w:ascii="Courier New" w:hAnsi="Courier New"/>
          <w:noProof w:val="0"/>
          <w:szCs w:val="36"/>
        </w:rPr>
      </w:pPr>
      <w:r>
        <w:rPr>
          <w:rFonts w:ascii="Courier New" w:hAnsi="Courier New"/>
          <w:noProof w:val="0"/>
          <w:szCs w:val="36"/>
        </w:rPr>
        <w:t>3.Comunicazioni del Comitato Regionale</w:t>
      </w:r>
    </w:p>
    <w:p w:rsidR="004D20CE" w:rsidRDefault="004D20CE" w:rsidP="004D20CE">
      <w:pPr>
        <w:pStyle w:val="Titolo1"/>
        <w:rPr>
          <w:rFonts w:ascii="Courier New" w:hAnsi="Courier New"/>
          <w:noProof w:val="0"/>
          <w:szCs w:val="36"/>
        </w:rPr>
      </w:pPr>
      <w:r>
        <w:rPr>
          <w:rFonts w:ascii="Courier New" w:hAnsi="Courier New"/>
          <w:noProof w:val="0"/>
          <w:szCs w:val="36"/>
        </w:rPr>
        <w:t xml:space="preserve">4.Comunicazioni del </w:t>
      </w:r>
      <w:proofErr w:type="spellStart"/>
      <w:r>
        <w:rPr>
          <w:rFonts w:ascii="Courier New" w:hAnsi="Courier New"/>
          <w:noProof w:val="0"/>
          <w:szCs w:val="36"/>
        </w:rPr>
        <w:t>S.G.S.</w:t>
      </w:r>
      <w:proofErr w:type="spellEnd"/>
    </w:p>
    <w:p w:rsidR="004D20CE" w:rsidRDefault="004D20CE" w:rsidP="004D20CE">
      <w:pPr>
        <w:pStyle w:val="Titolo1"/>
        <w:rPr>
          <w:rFonts w:ascii="Courier New" w:hAnsi="Courier New"/>
          <w:noProof w:val="0"/>
          <w:szCs w:val="36"/>
        </w:rPr>
      </w:pPr>
      <w:r>
        <w:rPr>
          <w:rFonts w:ascii="Courier New" w:hAnsi="Courier New"/>
          <w:noProof w:val="0"/>
          <w:szCs w:val="36"/>
        </w:rPr>
        <w:t>5.Comunicazioni del</w:t>
      </w:r>
      <w:r w:rsidR="00A83F3F">
        <w:rPr>
          <w:rFonts w:ascii="Courier New" w:hAnsi="Courier New"/>
          <w:noProof w:val="0"/>
          <w:szCs w:val="36"/>
        </w:rPr>
        <w:t>la Delegazione Prov</w:t>
      </w:r>
      <w:r>
        <w:rPr>
          <w:rFonts w:ascii="Courier New" w:hAnsi="Courier New"/>
          <w:noProof w:val="0"/>
          <w:szCs w:val="36"/>
        </w:rPr>
        <w:t>inciale</w:t>
      </w:r>
    </w:p>
    <w:p w:rsidR="008A549E" w:rsidRDefault="008A549E" w:rsidP="00675A49">
      <w:pPr>
        <w:pStyle w:val="LndNormale1"/>
        <w:rPr>
          <w:rFonts w:ascii="Courier New" w:hAnsi="Courier New" w:cs="Courier New"/>
          <w:sz w:val="12"/>
          <w:szCs w:val="12"/>
        </w:rPr>
      </w:pPr>
    </w:p>
    <w:p w:rsidR="007E4C8F" w:rsidRPr="009B042A" w:rsidRDefault="007E4C8F" w:rsidP="00675A49">
      <w:pPr>
        <w:pStyle w:val="LndNormale1"/>
        <w:rPr>
          <w:rFonts w:ascii="Courier New" w:hAnsi="Courier New" w:cs="Courier New"/>
          <w:sz w:val="12"/>
          <w:szCs w:val="12"/>
        </w:rPr>
      </w:pPr>
    </w:p>
    <w:p w:rsidR="00360643" w:rsidRPr="000030AB" w:rsidRDefault="00360643" w:rsidP="00360643">
      <w:pPr>
        <w:pStyle w:val="Lnd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32"/>
          <w:szCs w:val="36"/>
          <w:u w:val="single"/>
        </w:rPr>
      </w:pPr>
      <w:r w:rsidRPr="000030AB">
        <w:rPr>
          <w:rFonts w:ascii="Courier New" w:hAnsi="Courier New" w:cs="Courier New"/>
          <w:b/>
          <w:sz w:val="32"/>
          <w:szCs w:val="36"/>
          <w:u w:val="single"/>
        </w:rPr>
        <w:t>___________**  CALCIO A 11  **____________</w:t>
      </w:r>
    </w:p>
    <w:p w:rsidR="003E19D2" w:rsidRDefault="003E19D2" w:rsidP="0090229A">
      <w:pPr>
        <w:pStyle w:val="LndNormale1"/>
        <w:rPr>
          <w:rFonts w:ascii="Courier New" w:hAnsi="Courier New"/>
          <w:b/>
          <w:sz w:val="16"/>
          <w:szCs w:val="16"/>
          <w:u w:val="single"/>
          <w:bdr w:val="single" w:sz="4" w:space="0" w:color="auto" w:frame="1"/>
        </w:rPr>
      </w:pPr>
    </w:p>
    <w:p w:rsidR="003E2490" w:rsidRDefault="003E2490" w:rsidP="0090229A">
      <w:pPr>
        <w:pStyle w:val="LndNormale1"/>
        <w:rPr>
          <w:rFonts w:ascii="Courier New" w:hAnsi="Courier New"/>
          <w:b/>
          <w:sz w:val="16"/>
          <w:szCs w:val="16"/>
          <w:u w:val="single"/>
          <w:bdr w:val="single" w:sz="4" w:space="0" w:color="auto" w:frame="1"/>
        </w:rPr>
      </w:pPr>
    </w:p>
    <w:p w:rsidR="00197C02" w:rsidRDefault="00360643" w:rsidP="00197C02">
      <w:pPr>
        <w:pStyle w:val="LndNormale1"/>
        <w:rPr>
          <w:rFonts w:ascii="Courier New" w:hAnsi="Courier New"/>
          <w:b/>
          <w:sz w:val="28"/>
          <w:u w:val="single"/>
          <w:bdr w:val="single" w:sz="4" w:space="0" w:color="auto" w:frame="1"/>
        </w:rPr>
      </w:pPr>
      <w:r>
        <w:rPr>
          <w:rFonts w:ascii="Courier New" w:hAnsi="Courier New"/>
          <w:b/>
          <w:sz w:val="28"/>
          <w:u w:val="single"/>
          <w:bdr w:val="single" w:sz="4" w:space="0" w:color="auto" w:frame="1"/>
        </w:rPr>
        <w:t>SECONDA CATEGORIA</w:t>
      </w:r>
    </w:p>
    <w:p w:rsidR="00197C02" w:rsidRDefault="00197C02" w:rsidP="00197C02">
      <w:pPr>
        <w:pStyle w:val="LndNormale1"/>
        <w:rPr>
          <w:rFonts w:ascii="Courier New" w:hAnsi="Courier New"/>
          <w:b/>
          <w:sz w:val="16"/>
          <w:szCs w:val="16"/>
          <w:u w:val="single"/>
          <w:bdr w:val="single" w:sz="4" w:space="0" w:color="auto" w:frame="1"/>
        </w:rPr>
      </w:pPr>
    </w:p>
    <w:p w:rsidR="000030AB" w:rsidRPr="00DB46DA" w:rsidRDefault="000030AB" w:rsidP="000030AB">
      <w:pPr>
        <w:jc w:val="both"/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</w:pPr>
      <w:r w:rsidRPr="00DB46DA"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  <w:t xml:space="preserve">GIRONE </w:t>
      </w:r>
      <w:r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  <w:t>B</w:t>
      </w:r>
    </w:p>
    <w:p w:rsidR="003E0A3E" w:rsidRDefault="003E0A3E" w:rsidP="003E0A3E">
      <w:pPr>
        <w:pStyle w:val="LndNormale1"/>
        <w:rPr>
          <w:rFonts w:ascii="Courier New" w:hAnsi="Courier New"/>
          <w:sz w:val="16"/>
          <w:highlight w:val="yellow"/>
        </w:rPr>
      </w:pPr>
    </w:p>
    <w:p w:rsidR="003E0A3E" w:rsidRDefault="003E0A3E" w:rsidP="003E0A3E">
      <w:pPr>
        <w:pStyle w:val="LndNormale1"/>
        <w:rPr>
          <w:rFonts w:ascii="Courier New" w:hAnsi="Courier New"/>
          <w:b/>
          <w:noProof w:val="0"/>
          <w:u w:val="single"/>
        </w:rPr>
      </w:pPr>
      <w:r>
        <w:rPr>
          <w:rFonts w:ascii="Courier New" w:hAnsi="Courier New"/>
          <w:b/>
          <w:noProof w:val="0"/>
          <w:u w:val="single"/>
        </w:rPr>
        <w:t xml:space="preserve">5.1 VARIAZIONE GARA 6^ GIORNATA </w:t>
      </w:r>
      <w:proofErr w:type="spellStart"/>
      <w:r>
        <w:rPr>
          <w:rFonts w:ascii="Courier New" w:hAnsi="Courier New"/>
          <w:b/>
          <w:noProof w:val="0"/>
          <w:u w:val="single"/>
        </w:rPr>
        <w:t>DI</w:t>
      </w:r>
      <w:proofErr w:type="spellEnd"/>
      <w:r>
        <w:rPr>
          <w:rFonts w:ascii="Courier New" w:hAnsi="Courier New"/>
          <w:b/>
          <w:noProof w:val="0"/>
          <w:u w:val="single"/>
        </w:rPr>
        <w:t xml:space="preserve"> RITORNO</w:t>
      </w:r>
    </w:p>
    <w:p w:rsidR="003E0A3E" w:rsidRDefault="003E0A3E" w:rsidP="003E0A3E">
      <w:pPr>
        <w:pStyle w:val="LndNormale1"/>
        <w:rPr>
          <w:rFonts w:ascii="Courier New" w:hAnsi="Courier New"/>
          <w:b/>
          <w:color w:val="000000"/>
        </w:rPr>
      </w:pPr>
    </w:p>
    <w:p w:rsidR="003E0A3E" w:rsidRDefault="003E0A3E" w:rsidP="003E0A3E">
      <w:pPr>
        <w:pStyle w:val="LndNormale1"/>
        <w:rPr>
          <w:rFonts w:ascii="Courier New" w:hAnsi="Courier New"/>
          <w:b/>
          <w:color w:val="000000"/>
        </w:rPr>
      </w:pPr>
      <w:r>
        <w:rPr>
          <w:rFonts w:ascii="Courier New" w:hAnsi="Courier New"/>
          <w:b/>
          <w:color w:val="000000"/>
        </w:rPr>
        <w:t>- P.CAMPAGNA BERNALDA – CITTA’DEI SASSI MATERA;</w:t>
      </w:r>
    </w:p>
    <w:p w:rsidR="003E0A3E" w:rsidRPr="00B12982" w:rsidRDefault="003E0A3E" w:rsidP="003E0A3E">
      <w:pPr>
        <w:pStyle w:val="LndNormale1"/>
        <w:rPr>
          <w:rFonts w:ascii="Courier New" w:hAnsi="Courier New"/>
          <w:color w:val="000000"/>
        </w:rPr>
      </w:pPr>
      <w:r>
        <w:rPr>
          <w:rFonts w:ascii="Courier New" w:hAnsi="Courier New"/>
          <w:b/>
          <w:color w:val="000000"/>
        </w:rPr>
        <w:t xml:space="preserve"> </w:t>
      </w:r>
      <w:r w:rsidRPr="00B12982">
        <w:rPr>
          <w:rFonts w:ascii="Courier New" w:hAnsi="Courier New"/>
          <w:color w:val="000000"/>
        </w:rPr>
        <w:t xml:space="preserve">di seguito alla concomitanza di categoria superiore, la gara di cui sopra </w:t>
      </w:r>
    </w:p>
    <w:p w:rsidR="003E0A3E" w:rsidRPr="00B12982" w:rsidRDefault="003E0A3E" w:rsidP="003E0A3E">
      <w:pPr>
        <w:pStyle w:val="LndNormale1"/>
        <w:rPr>
          <w:rFonts w:ascii="Courier New" w:hAnsi="Courier New"/>
          <w:b/>
          <w:color w:val="000000"/>
        </w:rPr>
      </w:pPr>
      <w:r w:rsidRPr="00B12982">
        <w:rPr>
          <w:rFonts w:ascii="Courier New" w:hAnsi="Courier New"/>
          <w:color w:val="000000"/>
        </w:rPr>
        <w:t xml:space="preserve"> verrà disputata </w:t>
      </w:r>
      <w:r w:rsidRPr="00B12982">
        <w:rPr>
          <w:rFonts w:ascii="Courier New" w:hAnsi="Courier New"/>
          <w:b/>
          <w:color w:val="000000"/>
        </w:rPr>
        <w:t xml:space="preserve">mercoledì 28 febbraio 2018, alle ore 15,00, sul campo </w:t>
      </w:r>
    </w:p>
    <w:p w:rsidR="003E0A3E" w:rsidRPr="00B12982" w:rsidRDefault="00B12982" w:rsidP="003E0A3E">
      <w:pPr>
        <w:pStyle w:val="LndNormale1"/>
        <w:rPr>
          <w:rFonts w:ascii="Courier New" w:hAnsi="Courier New"/>
          <w:b/>
          <w:sz w:val="16"/>
          <w:highlight w:val="yellow"/>
        </w:rPr>
      </w:pPr>
      <w:r w:rsidRPr="00B12982">
        <w:rPr>
          <w:rFonts w:ascii="Courier New" w:hAnsi="Courier New"/>
          <w:b/>
          <w:color w:val="000000"/>
        </w:rPr>
        <w:t xml:space="preserve"> Comunale di Montalbano Jonico</w:t>
      </w:r>
      <w:r w:rsidR="003E0A3E" w:rsidRPr="00B12982">
        <w:rPr>
          <w:rFonts w:ascii="Courier New" w:hAnsi="Courier New"/>
          <w:b/>
          <w:color w:val="000000"/>
        </w:rPr>
        <w:t xml:space="preserve"> (MT</w:t>
      </w:r>
      <w:r w:rsidRPr="00B12982">
        <w:rPr>
          <w:rFonts w:ascii="Courier New" w:hAnsi="Courier New"/>
          <w:b/>
          <w:color w:val="000000"/>
        </w:rPr>
        <w:t>)</w:t>
      </w:r>
      <w:r w:rsidR="003E0A3E" w:rsidRPr="00B12982">
        <w:rPr>
          <w:rFonts w:ascii="Courier New" w:hAnsi="Courier New"/>
          <w:b/>
          <w:color w:val="000000"/>
        </w:rPr>
        <w:t>.</w:t>
      </w:r>
    </w:p>
    <w:p w:rsidR="003E0A3E" w:rsidRDefault="003E0A3E" w:rsidP="007B3884">
      <w:pPr>
        <w:pStyle w:val="LndNormale1"/>
        <w:rPr>
          <w:rFonts w:ascii="Courier New" w:hAnsi="Courier New"/>
          <w:sz w:val="16"/>
          <w:highlight w:val="yellow"/>
        </w:rPr>
      </w:pPr>
    </w:p>
    <w:p w:rsidR="007B3884" w:rsidRDefault="007B3884" w:rsidP="007B3884">
      <w:pPr>
        <w:pStyle w:val="LndStileBase"/>
        <w:rPr>
          <w:rFonts w:ascii="Courier New" w:hAnsi="Courier New"/>
          <w:b/>
          <w:noProof w:val="0"/>
          <w:u w:val="single"/>
        </w:rPr>
      </w:pPr>
      <w:r>
        <w:rPr>
          <w:rFonts w:ascii="Courier New" w:hAnsi="Courier New"/>
          <w:b/>
          <w:noProof w:val="0"/>
          <w:u w:val="single"/>
        </w:rPr>
        <w:t>5.</w:t>
      </w:r>
      <w:r w:rsidR="003E0A3E">
        <w:rPr>
          <w:rFonts w:ascii="Courier New" w:hAnsi="Courier New"/>
          <w:b/>
          <w:noProof w:val="0"/>
          <w:u w:val="single"/>
        </w:rPr>
        <w:t>2</w:t>
      </w:r>
      <w:r>
        <w:rPr>
          <w:rFonts w:ascii="Courier New" w:hAnsi="Courier New"/>
          <w:b/>
          <w:noProof w:val="0"/>
          <w:u w:val="single"/>
        </w:rPr>
        <w:t xml:space="preserve"> PROGRAMMA GARE – GIRONE B</w:t>
      </w:r>
    </w:p>
    <w:p w:rsidR="000C04B1" w:rsidRPr="004469F1" w:rsidRDefault="004E3C12" w:rsidP="000C04B1">
      <w:pPr>
        <w:pStyle w:val="LndNormale1"/>
        <w:rPr>
          <w:rFonts w:ascii="Courier New" w:hAnsi="Courier New"/>
          <w:b/>
          <w:color w:val="000000"/>
        </w:rPr>
      </w:pPr>
      <w:r>
        <w:rPr>
          <w:rFonts w:ascii="Courier New" w:hAnsi="Courier New"/>
          <w:b/>
          <w:color w:val="000000"/>
        </w:rPr>
        <w:t>6</w:t>
      </w:r>
      <w:r w:rsidR="000C04B1">
        <w:rPr>
          <w:rFonts w:ascii="Courier New" w:hAnsi="Courier New"/>
          <w:b/>
          <w:color w:val="000000"/>
        </w:rPr>
        <w:t>^ giornata di ritorno</w:t>
      </w:r>
      <w:r w:rsidR="000C04B1" w:rsidRPr="004469F1">
        <w:rPr>
          <w:rFonts w:ascii="Courier New" w:hAnsi="Courier New"/>
          <w:b/>
          <w:color w:val="000000"/>
        </w:rPr>
        <w:t xml:space="preserve"> </w:t>
      </w:r>
    </w:p>
    <w:p w:rsidR="000C04B1" w:rsidRPr="004469F1" w:rsidRDefault="000C04B1" w:rsidP="000C04B1">
      <w:pPr>
        <w:pStyle w:val="LndNormale1"/>
        <w:rPr>
          <w:rFonts w:ascii="Courier New" w:hAnsi="Courier New"/>
          <w:sz w:val="1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410"/>
        <w:gridCol w:w="1559"/>
        <w:gridCol w:w="1701"/>
        <w:gridCol w:w="1134"/>
        <w:gridCol w:w="992"/>
      </w:tblGrid>
      <w:tr w:rsidR="003E0A3E" w:rsidRPr="004469F1" w:rsidTr="00920800">
        <w:tc>
          <w:tcPr>
            <w:tcW w:w="2552" w:type="dxa"/>
          </w:tcPr>
          <w:p w:rsidR="003E0A3E" w:rsidRPr="003E0A3E" w:rsidRDefault="003E0A3E">
            <w:pPr>
              <w:pStyle w:val="Default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3E0A3E">
              <w:rPr>
                <w:rFonts w:ascii="Courier New" w:hAnsi="Courier New" w:cs="Courier New"/>
                <w:sz w:val="18"/>
                <w:szCs w:val="18"/>
              </w:rPr>
              <w:t>P.CAMPAGNA</w:t>
            </w:r>
            <w:proofErr w:type="spellEnd"/>
            <w:r w:rsidRPr="003E0A3E">
              <w:rPr>
                <w:rFonts w:ascii="Courier New" w:hAnsi="Courier New" w:cs="Courier New"/>
                <w:sz w:val="18"/>
                <w:szCs w:val="18"/>
              </w:rPr>
              <w:t xml:space="preserve"> BERNALDA </w:t>
            </w:r>
          </w:p>
        </w:tc>
        <w:tc>
          <w:tcPr>
            <w:tcW w:w="2410" w:type="dxa"/>
          </w:tcPr>
          <w:p w:rsidR="003E0A3E" w:rsidRPr="003E0A3E" w:rsidRDefault="003E0A3E">
            <w:pPr>
              <w:pStyle w:val="Default"/>
              <w:rPr>
                <w:rFonts w:ascii="Courier New" w:hAnsi="Courier New" w:cs="Courier New"/>
                <w:sz w:val="18"/>
                <w:szCs w:val="18"/>
              </w:rPr>
            </w:pPr>
            <w:r w:rsidRPr="003E0A3E">
              <w:rPr>
                <w:rFonts w:ascii="Courier New" w:hAnsi="Courier New" w:cs="Courier New"/>
                <w:sz w:val="18"/>
                <w:szCs w:val="18"/>
              </w:rPr>
              <w:t xml:space="preserve">CITTA’ DEI SASSI MT </w:t>
            </w:r>
          </w:p>
        </w:tc>
        <w:tc>
          <w:tcPr>
            <w:tcW w:w="1559" w:type="dxa"/>
          </w:tcPr>
          <w:p w:rsidR="003E0A3E" w:rsidRPr="003E0A3E" w:rsidRDefault="003E0A3E">
            <w:pPr>
              <w:pStyle w:val="Default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3E0A3E">
              <w:rPr>
                <w:rFonts w:ascii="Courier New" w:hAnsi="Courier New" w:cs="Courier New"/>
                <w:b/>
                <w:sz w:val="18"/>
                <w:szCs w:val="18"/>
              </w:rPr>
              <w:t xml:space="preserve">COMUNALE </w:t>
            </w:r>
          </w:p>
        </w:tc>
        <w:tc>
          <w:tcPr>
            <w:tcW w:w="1701" w:type="dxa"/>
          </w:tcPr>
          <w:p w:rsidR="003E0A3E" w:rsidRPr="003E0A3E" w:rsidRDefault="00B12982">
            <w:pPr>
              <w:pStyle w:val="Default"/>
              <w:rPr>
                <w:rFonts w:ascii="Courier New" w:hAnsi="Courier New" w:cs="Courier New"/>
                <w:b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sz w:val="18"/>
                <w:szCs w:val="18"/>
              </w:rPr>
              <w:t>MONTALBANO J.</w:t>
            </w:r>
            <w:r w:rsidR="003E0A3E" w:rsidRPr="003E0A3E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3E0A3E" w:rsidRPr="003E0A3E" w:rsidRDefault="003E0A3E">
            <w:pPr>
              <w:pStyle w:val="Default"/>
              <w:rPr>
                <w:rFonts w:ascii="Courier New" w:hAnsi="Courier New" w:cs="Courier New"/>
                <w:b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sz w:val="18"/>
                <w:szCs w:val="18"/>
              </w:rPr>
              <w:t>28</w:t>
            </w:r>
            <w:r w:rsidRPr="003E0A3E">
              <w:rPr>
                <w:rFonts w:ascii="Courier New" w:hAnsi="Courier New" w:cs="Courier New"/>
                <w:b/>
                <w:sz w:val="18"/>
                <w:szCs w:val="18"/>
              </w:rPr>
              <w:t xml:space="preserve">/02/18 </w:t>
            </w:r>
          </w:p>
        </w:tc>
        <w:tc>
          <w:tcPr>
            <w:tcW w:w="992" w:type="dxa"/>
          </w:tcPr>
          <w:p w:rsidR="003E0A3E" w:rsidRPr="003E0A3E" w:rsidRDefault="003E0A3E">
            <w:pPr>
              <w:pStyle w:val="Default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3E0A3E">
              <w:rPr>
                <w:rFonts w:ascii="Courier New" w:hAnsi="Courier New" w:cs="Courier New"/>
                <w:b/>
                <w:sz w:val="18"/>
                <w:szCs w:val="18"/>
              </w:rPr>
              <w:t xml:space="preserve">15.00 </w:t>
            </w:r>
          </w:p>
        </w:tc>
      </w:tr>
    </w:tbl>
    <w:p w:rsidR="003E2490" w:rsidRDefault="003E2490" w:rsidP="004C779A">
      <w:pPr>
        <w:pStyle w:val="LndNormale1"/>
        <w:rPr>
          <w:rFonts w:ascii="Courier New" w:hAnsi="Courier New"/>
          <w:sz w:val="20"/>
          <w:highlight w:val="yellow"/>
        </w:rPr>
      </w:pPr>
    </w:p>
    <w:p w:rsidR="00AB4458" w:rsidRDefault="003E2490" w:rsidP="00AB4458">
      <w:pPr>
        <w:pStyle w:val="LndNormale1"/>
        <w:rPr>
          <w:rFonts w:ascii="Courier New" w:hAnsi="Courier New"/>
          <w:b/>
          <w:sz w:val="28"/>
          <w:u w:val="single"/>
          <w:bdr w:val="single" w:sz="4" w:space="0" w:color="auto" w:frame="1"/>
        </w:rPr>
      </w:pPr>
      <w:r>
        <w:rPr>
          <w:rFonts w:ascii="Courier New" w:hAnsi="Courier New"/>
          <w:b/>
          <w:sz w:val="28"/>
          <w:u w:val="single"/>
          <w:bdr w:val="single" w:sz="4" w:space="0" w:color="auto" w:frame="1"/>
        </w:rPr>
        <w:t>G</w:t>
      </w:r>
      <w:r w:rsidR="00AB4458">
        <w:rPr>
          <w:rFonts w:ascii="Courier New" w:hAnsi="Courier New"/>
          <w:b/>
          <w:sz w:val="28"/>
          <w:u w:val="single"/>
          <w:bdr w:val="single" w:sz="4" w:space="0" w:color="auto" w:frame="1"/>
        </w:rPr>
        <w:t>IOVANISSIMI</w:t>
      </w:r>
    </w:p>
    <w:p w:rsidR="00B91772" w:rsidRDefault="00B91772" w:rsidP="006A327D">
      <w:pPr>
        <w:pStyle w:val="LndNormale1"/>
        <w:rPr>
          <w:rFonts w:ascii="Courier New" w:hAnsi="Courier New"/>
          <w:sz w:val="20"/>
          <w:highlight w:val="yellow"/>
        </w:rPr>
      </w:pPr>
    </w:p>
    <w:p w:rsidR="002E37A9" w:rsidRDefault="002E37A9" w:rsidP="002E37A9">
      <w:pPr>
        <w:jc w:val="both"/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</w:pPr>
      <w:r w:rsidRPr="00DB46DA"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  <w:t xml:space="preserve">GIRONE </w:t>
      </w:r>
      <w:r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  <w:t>B</w:t>
      </w:r>
    </w:p>
    <w:p w:rsidR="003E2490" w:rsidRPr="00DB46DA" w:rsidRDefault="003E2490" w:rsidP="002E37A9">
      <w:pPr>
        <w:jc w:val="both"/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</w:pPr>
    </w:p>
    <w:p w:rsidR="003E2490" w:rsidRDefault="003E0A3E" w:rsidP="003E2490">
      <w:pPr>
        <w:pStyle w:val="LndStileBase"/>
        <w:rPr>
          <w:rFonts w:ascii="Courier New" w:hAnsi="Courier New"/>
          <w:b/>
          <w:noProof w:val="0"/>
          <w:u w:val="single"/>
        </w:rPr>
      </w:pPr>
      <w:r>
        <w:rPr>
          <w:rFonts w:ascii="Courier New" w:hAnsi="Courier New"/>
          <w:b/>
          <w:noProof w:val="0"/>
          <w:u w:val="single"/>
        </w:rPr>
        <w:lastRenderedPageBreak/>
        <w:t>5.3</w:t>
      </w:r>
      <w:r w:rsidR="003E2490">
        <w:rPr>
          <w:rFonts w:ascii="Courier New" w:hAnsi="Courier New"/>
          <w:b/>
          <w:noProof w:val="0"/>
          <w:u w:val="single"/>
        </w:rPr>
        <w:t xml:space="preserve"> VARIAZIONE GARA 4^ GIORNATA </w:t>
      </w:r>
      <w:proofErr w:type="spellStart"/>
      <w:r w:rsidR="003E2490">
        <w:rPr>
          <w:rFonts w:ascii="Courier New" w:hAnsi="Courier New"/>
          <w:b/>
          <w:noProof w:val="0"/>
          <w:u w:val="single"/>
        </w:rPr>
        <w:t>DI</w:t>
      </w:r>
      <w:proofErr w:type="spellEnd"/>
      <w:r w:rsidR="003E2490">
        <w:rPr>
          <w:rFonts w:ascii="Courier New" w:hAnsi="Courier New"/>
          <w:b/>
          <w:noProof w:val="0"/>
          <w:u w:val="single"/>
        </w:rPr>
        <w:t xml:space="preserve"> RITORNO</w:t>
      </w:r>
    </w:p>
    <w:p w:rsidR="003E2490" w:rsidRDefault="003E2490" w:rsidP="003E2490">
      <w:pPr>
        <w:pStyle w:val="LndStileBase"/>
        <w:rPr>
          <w:rFonts w:ascii="Courier New" w:hAnsi="Courier New"/>
          <w:b/>
          <w:noProof w:val="0"/>
        </w:rPr>
      </w:pPr>
    </w:p>
    <w:p w:rsidR="003E2490" w:rsidRPr="004A7009" w:rsidRDefault="003E2490" w:rsidP="003E2490">
      <w:pPr>
        <w:pStyle w:val="LndStileBase"/>
        <w:rPr>
          <w:rFonts w:ascii="Courier New" w:hAnsi="Courier New"/>
          <w:b/>
          <w:noProof w:val="0"/>
          <w:u w:val="single"/>
        </w:rPr>
      </w:pPr>
      <w:r>
        <w:rPr>
          <w:rFonts w:ascii="Courier New" w:hAnsi="Courier New"/>
          <w:b/>
          <w:noProof w:val="0"/>
        </w:rPr>
        <w:t xml:space="preserve">      - PGS </w:t>
      </w:r>
      <w:proofErr w:type="spellStart"/>
      <w:r>
        <w:rPr>
          <w:rFonts w:ascii="Courier New" w:hAnsi="Courier New"/>
          <w:b/>
          <w:noProof w:val="0"/>
        </w:rPr>
        <w:t>D.B.</w:t>
      </w:r>
      <w:proofErr w:type="spellEnd"/>
      <w:r>
        <w:rPr>
          <w:rFonts w:ascii="Courier New" w:hAnsi="Courier New"/>
          <w:b/>
          <w:noProof w:val="0"/>
        </w:rPr>
        <w:t xml:space="preserve"> DOMENICO LORUSSO – CARPE DIEM BRIENZA</w:t>
      </w:r>
    </w:p>
    <w:p w:rsidR="003E2490" w:rsidRPr="004A7009" w:rsidRDefault="003E2490" w:rsidP="003E2490">
      <w:pPr>
        <w:pStyle w:val="LndStileBase"/>
        <w:jc w:val="both"/>
        <w:rPr>
          <w:rFonts w:ascii="Courier New" w:hAnsi="Courier New"/>
          <w:noProof w:val="0"/>
          <w:u w:val="single"/>
        </w:rPr>
      </w:pPr>
      <w:r w:rsidRPr="001567A6">
        <w:rPr>
          <w:rFonts w:ascii="Courier New" w:hAnsi="Courier New" w:cs="Courier New"/>
          <w:b/>
          <w:bCs/>
          <w:szCs w:val="22"/>
        </w:rPr>
        <w:t>Variazione gara richiesta dalla Società</w:t>
      </w:r>
      <w:r>
        <w:rPr>
          <w:rFonts w:ascii="Courier New" w:hAnsi="Courier New" w:cs="Courier New"/>
          <w:b/>
          <w:bCs/>
          <w:szCs w:val="22"/>
        </w:rPr>
        <w:t xml:space="preserve"> </w:t>
      </w:r>
      <w:r>
        <w:rPr>
          <w:rFonts w:ascii="Courier New" w:hAnsi="Courier New"/>
          <w:b/>
          <w:noProof w:val="0"/>
        </w:rPr>
        <w:t xml:space="preserve">CARPE DIEM BRIENZA; </w:t>
      </w:r>
      <w:r w:rsidRPr="003E2490">
        <w:rPr>
          <w:rFonts w:ascii="Courier New" w:hAnsi="Courier New"/>
          <w:noProof w:val="0"/>
        </w:rPr>
        <w:t>a</w:t>
      </w:r>
      <w:r w:rsidRPr="001567A6">
        <w:rPr>
          <w:rFonts w:ascii="Courier New" w:hAnsi="Courier New" w:cs="Courier New"/>
          <w:b/>
          <w:bCs/>
          <w:szCs w:val="22"/>
        </w:rPr>
        <w:t xml:space="preserve"> </w:t>
      </w:r>
      <w:r w:rsidRPr="001567A6">
        <w:rPr>
          <w:rFonts w:ascii="Courier New" w:hAnsi="Courier New" w:cs="Courier New"/>
          <w:szCs w:val="22"/>
        </w:rPr>
        <w:t xml:space="preserve"> seguito degli accordi intercorsi tra le Società interessate, la gara sopra indicata verrà disputata</w:t>
      </w:r>
      <w:r>
        <w:rPr>
          <w:rFonts w:ascii="Courier New" w:hAnsi="Courier New"/>
          <w:noProof w:val="0"/>
        </w:rPr>
        <w:t xml:space="preserve"> lunedì </w:t>
      </w:r>
      <w:r w:rsidRPr="003E2490">
        <w:rPr>
          <w:rFonts w:ascii="Courier New" w:hAnsi="Courier New"/>
          <w:b/>
          <w:noProof w:val="0"/>
        </w:rPr>
        <w:t>26</w:t>
      </w:r>
      <w:r>
        <w:rPr>
          <w:rFonts w:ascii="Courier New" w:hAnsi="Courier New"/>
          <w:b/>
          <w:noProof w:val="0"/>
        </w:rPr>
        <w:t xml:space="preserve"> febbraio</w:t>
      </w:r>
      <w:r w:rsidRPr="003E2490">
        <w:rPr>
          <w:rFonts w:ascii="Courier New" w:hAnsi="Courier New"/>
          <w:b/>
          <w:noProof w:val="0"/>
        </w:rPr>
        <w:t xml:space="preserve"> 2018</w:t>
      </w:r>
      <w:r w:rsidRPr="004A7009">
        <w:rPr>
          <w:rFonts w:ascii="Courier New" w:hAnsi="Courier New"/>
          <w:noProof w:val="0"/>
        </w:rPr>
        <w:t xml:space="preserve"> alle </w:t>
      </w:r>
      <w:r>
        <w:rPr>
          <w:rFonts w:ascii="Courier New" w:hAnsi="Courier New"/>
          <w:noProof w:val="0"/>
        </w:rPr>
        <w:t>ore 16.3</w:t>
      </w:r>
      <w:r w:rsidRPr="001567A6">
        <w:rPr>
          <w:rFonts w:ascii="Courier New" w:hAnsi="Courier New"/>
          <w:noProof w:val="0"/>
        </w:rPr>
        <w:t>0</w:t>
      </w:r>
      <w:r w:rsidRPr="004A7009">
        <w:rPr>
          <w:rFonts w:ascii="Courier New" w:hAnsi="Courier New"/>
          <w:noProof w:val="0"/>
        </w:rPr>
        <w:t xml:space="preserve"> sul</w:t>
      </w:r>
      <w:r>
        <w:rPr>
          <w:rFonts w:ascii="Courier New" w:hAnsi="Courier New"/>
          <w:noProof w:val="0"/>
        </w:rPr>
        <w:t xml:space="preserve"> campo Federale di Potenza</w:t>
      </w:r>
      <w:r w:rsidRPr="004A7009">
        <w:rPr>
          <w:rFonts w:ascii="Courier New" w:hAnsi="Courier New"/>
          <w:noProof w:val="0"/>
        </w:rPr>
        <w:t>.</w:t>
      </w:r>
    </w:p>
    <w:p w:rsidR="002E37A9" w:rsidRDefault="002E37A9" w:rsidP="006A327D">
      <w:pPr>
        <w:pStyle w:val="LndNormale1"/>
        <w:rPr>
          <w:rFonts w:ascii="Courier New" w:hAnsi="Courier New"/>
          <w:sz w:val="20"/>
          <w:highlight w:val="yellow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410"/>
        <w:gridCol w:w="1559"/>
        <w:gridCol w:w="1701"/>
        <w:gridCol w:w="1134"/>
        <w:gridCol w:w="992"/>
      </w:tblGrid>
      <w:tr w:rsidR="003E2490" w:rsidRPr="00F55CEA" w:rsidTr="003E2490">
        <w:tc>
          <w:tcPr>
            <w:tcW w:w="2552" w:type="dxa"/>
          </w:tcPr>
          <w:p w:rsidR="003E2490" w:rsidRPr="00F45069" w:rsidRDefault="00F45069" w:rsidP="003E2490">
            <w:pPr>
              <w:pStyle w:val="LndNormale1"/>
              <w:rPr>
                <w:rFonts w:ascii="Courier New" w:hAnsi="Courier New"/>
                <w:sz w:val="18"/>
                <w:szCs w:val="18"/>
              </w:rPr>
            </w:pPr>
            <w:r w:rsidRPr="00F45069">
              <w:rPr>
                <w:rFonts w:ascii="Courier New" w:hAnsi="Courier New"/>
                <w:noProof w:val="0"/>
                <w:sz w:val="18"/>
                <w:szCs w:val="18"/>
              </w:rPr>
              <w:t xml:space="preserve">PGS </w:t>
            </w:r>
            <w:proofErr w:type="spellStart"/>
            <w:r w:rsidRPr="00F45069">
              <w:rPr>
                <w:rFonts w:ascii="Courier New" w:hAnsi="Courier New"/>
                <w:noProof w:val="0"/>
                <w:sz w:val="18"/>
                <w:szCs w:val="18"/>
              </w:rPr>
              <w:t>D.B.</w:t>
            </w:r>
            <w:proofErr w:type="spellEnd"/>
            <w:r w:rsidRPr="00F45069">
              <w:rPr>
                <w:rFonts w:ascii="Courier New" w:hAnsi="Courier New"/>
                <w:noProof w:val="0"/>
                <w:sz w:val="18"/>
                <w:szCs w:val="18"/>
              </w:rPr>
              <w:t xml:space="preserve"> D. LORUSSO</w:t>
            </w:r>
          </w:p>
        </w:tc>
        <w:tc>
          <w:tcPr>
            <w:tcW w:w="2410" w:type="dxa"/>
          </w:tcPr>
          <w:p w:rsidR="003E2490" w:rsidRPr="00F55CEA" w:rsidRDefault="00F45069" w:rsidP="003E2490">
            <w:pPr>
              <w:pStyle w:val="LndNormale1"/>
              <w:rPr>
                <w:rFonts w:ascii="Courier New" w:hAnsi="Courier New"/>
                <w:sz w:val="18"/>
                <w:szCs w:val="18"/>
              </w:rPr>
            </w:pPr>
            <w:r>
              <w:rPr>
                <w:rFonts w:ascii="Courier New" w:hAnsi="Courier New"/>
                <w:sz w:val="18"/>
                <w:szCs w:val="18"/>
              </w:rPr>
              <w:t>CARPE DIME BRIENZA</w:t>
            </w:r>
          </w:p>
        </w:tc>
        <w:tc>
          <w:tcPr>
            <w:tcW w:w="1559" w:type="dxa"/>
          </w:tcPr>
          <w:p w:rsidR="003E2490" w:rsidRPr="00F55CEA" w:rsidRDefault="00F45069" w:rsidP="003E2490">
            <w:pPr>
              <w:pStyle w:val="LndNormale1"/>
              <w:rPr>
                <w:rFonts w:ascii="Courier New" w:hAnsi="Courier New"/>
                <w:sz w:val="18"/>
                <w:szCs w:val="18"/>
              </w:rPr>
            </w:pPr>
            <w:r>
              <w:rPr>
                <w:rFonts w:ascii="Courier New" w:hAnsi="Courier New"/>
                <w:sz w:val="18"/>
                <w:szCs w:val="18"/>
              </w:rPr>
              <w:t>FEDERALE</w:t>
            </w:r>
          </w:p>
        </w:tc>
        <w:tc>
          <w:tcPr>
            <w:tcW w:w="1701" w:type="dxa"/>
          </w:tcPr>
          <w:p w:rsidR="003E2490" w:rsidRPr="00F55CEA" w:rsidRDefault="003E2490" w:rsidP="003E2490">
            <w:pPr>
              <w:pStyle w:val="LndNormale1"/>
              <w:rPr>
                <w:rFonts w:ascii="Courier New" w:hAnsi="Courier New"/>
                <w:sz w:val="18"/>
                <w:szCs w:val="18"/>
              </w:rPr>
            </w:pPr>
            <w:r>
              <w:rPr>
                <w:rFonts w:ascii="Courier New" w:hAnsi="Courier New"/>
                <w:sz w:val="18"/>
                <w:szCs w:val="18"/>
              </w:rPr>
              <w:t>P</w:t>
            </w:r>
            <w:r w:rsidR="00F45069">
              <w:rPr>
                <w:rFonts w:ascii="Courier New" w:hAnsi="Courier New"/>
                <w:sz w:val="18"/>
                <w:szCs w:val="18"/>
              </w:rPr>
              <w:t>OTENZA</w:t>
            </w:r>
          </w:p>
        </w:tc>
        <w:tc>
          <w:tcPr>
            <w:tcW w:w="1134" w:type="dxa"/>
          </w:tcPr>
          <w:p w:rsidR="003E2490" w:rsidRPr="003E0A3E" w:rsidRDefault="00F45069" w:rsidP="003E2490">
            <w:pPr>
              <w:pStyle w:val="LndNormale1"/>
              <w:jc w:val="center"/>
              <w:rPr>
                <w:rFonts w:ascii="Courier New" w:hAnsi="Courier New"/>
                <w:b/>
                <w:sz w:val="18"/>
                <w:szCs w:val="18"/>
              </w:rPr>
            </w:pPr>
            <w:r w:rsidRPr="003E0A3E">
              <w:rPr>
                <w:rFonts w:ascii="Courier New" w:hAnsi="Courier New"/>
                <w:b/>
                <w:sz w:val="18"/>
                <w:szCs w:val="18"/>
              </w:rPr>
              <w:t>26/02</w:t>
            </w:r>
            <w:r w:rsidR="003E2490" w:rsidRPr="003E0A3E">
              <w:rPr>
                <w:rFonts w:ascii="Courier New" w:hAnsi="Courier New"/>
                <w:b/>
                <w:sz w:val="18"/>
                <w:szCs w:val="18"/>
              </w:rPr>
              <w:t>/18</w:t>
            </w:r>
          </w:p>
        </w:tc>
        <w:tc>
          <w:tcPr>
            <w:tcW w:w="992" w:type="dxa"/>
          </w:tcPr>
          <w:p w:rsidR="003E2490" w:rsidRPr="003E0A3E" w:rsidRDefault="00F45069" w:rsidP="003E2490">
            <w:pPr>
              <w:pStyle w:val="LndNormale1"/>
              <w:jc w:val="center"/>
              <w:rPr>
                <w:rFonts w:ascii="Courier New" w:hAnsi="Courier New"/>
                <w:b/>
                <w:sz w:val="18"/>
                <w:szCs w:val="18"/>
              </w:rPr>
            </w:pPr>
            <w:r w:rsidRPr="003E0A3E">
              <w:rPr>
                <w:rFonts w:ascii="Courier New" w:hAnsi="Courier New"/>
                <w:b/>
                <w:sz w:val="18"/>
                <w:szCs w:val="18"/>
              </w:rPr>
              <w:t>16</w:t>
            </w:r>
            <w:r w:rsidR="003E2490" w:rsidRPr="003E0A3E">
              <w:rPr>
                <w:rFonts w:ascii="Courier New" w:hAnsi="Courier New"/>
                <w:b/>
                <w:sz w:val="18"/>
                <w:szCs w:val="18"/>
              </w:rPr>
              <w:t>.30</w:t>
            </w:r>
          </w:p>
        </w:tc>
      </w:tr>
    </w:tbl>
    <w:p w:rsidR="003E2490" w:rsidRDefault="003E2490" w:rsidP="006A327D">
      <w:pPr>
        <w:pStyle w:val="LndNormale1"/>
        <w:rPr>
          <w:rFonts w:ascii="Courier New" w:hAnsi="Courier New"/>
          <w:sz w:val="20"/>
          <w:highlight w:val="yellow"/>
        </w:rPr>
      </w:pPr>
    </w:p>
    <w:p w:rsidR="00782F7A" w:rsidRDefault="00782F7A" w:rsidP="00782F7A">
      <w:pPr>
        <w:pStyle w:val="LndNormale1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pacing w:before="240" w:after="240"/>
        <w:jc w:val="center"/>
        <w:rPr>
          <w:rFonts w:ascii="Courier New" w:hAnsi="Courier New"/>
          <w:b/>
          <w:sz w:val="32"/>
          <w:u w:val="single"/>
        </w:rPr>
      </w:pPr>
      <w:r>
        <w:rPr>
          <w:rFonts w:ascii="Courier New" w:hAnsi="Courier New"/>
          <w:b/>
          <w:sz w:val="32"/>
          <w:u w:val="single"/>
        </w:rPr>
        <w:t xml:space="preserve">** </w:t>
      </w:r>
      <w:r w:rsidR="00B12982">
        <w:rPr>
          <w:rFonts w:ascii="Courier New" w:hAnsi="Courier New"/>
          <w:b/>
          <w:sz w:val="32"/>
          <w:u w:val="single"/>
        </w:rPr>
        <w:t>CALCIO A 5</w:t>
      </w:r>
      <w:r>
        <w:rPr>
          <w:rFonts w:ascii="Courier New" w:hAnsi="Courier New"/>
          <w:b/>
          <w:sz w:val="32"/>
          <w:u w:val="single"/>
        </w:rPr>
        <w:t xml:space="preserve"> **</w:t>
      </w:r>
    </w:p>
    <w:p w:rsidR="00782F7A" w:rsidRPr="00782F7A" w:rsidRDefault="00782F7A" w:rsidP="00782F7A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8"/>
          <w:szCs w:val="28"/>
          <w:lang w:eastAsia="it-IT"/>
        </w:rPr>
      </w:pPr>
      <w:r w:rsidRPr="00782F7A">
        <w:rPr>
          <w:rFonts w:ascii="Courier New" w:hAnsi="Courier New" w:cs="Courier New"/>
          <w:b/>
          <w:bCs/>
          <w:color w:val="000000"/>
          <w:sz w:val="28"/>
          <w:szCs w:val="28"/>
          <w:lang w:eastAsia="it-IT"/>
        </w:rPr>
        <w:t xml:space="preserve">SERIE D </w:t>
      </w:r>
    </w:p>
    <w:p w:rsidR="00D525F6" w:rsidRDefault="00782F7A" w:rsidP="00782F7A">
      <w:pPr>
        <w:pStyle w:val="LndNormale1"/>
        <w:rPr>
          <w:rFonts w:ascii="Courier New" w:hAnsi="Courier New"/>
          <w:sz w:val="20"/>
          <w:highlight w:val="yellow"/>
        </w:rPr>
      </w:pPr>
      <w:r w:rsidRPr="00782F7A">
        <w:rPr>
          <w:rFonts w:ascii="Courier New" w:eastAsia="Calibri" w:hAnsi="Courier New" w:cs="Courier New"/>
          <w:b/>
          <w:bCs/>
          <w:noProof w:val="0"/>
          <w:color w:val="000000"/>
          <w:szCs w:val="22"/>
          <w:lang w:eastAsia="it-IT"/>
        </w:rPr>
        <w:t>GIRONE A</w:t>
      </w:r>
    </w:p>
    <w:p w:rsidR="00AA7E16" w:rsidRDefault="00AA7E16" w:rsidP="00FF39C7">
      <w:pPr>
        <w:rPr>
          <w:rFonts w:ascii="Courier New" w:hAnsi="Courier New" w:cs="Courier New"/>
          <w:b/>
          <w:sz w:val="20"/>
          <w:u w:val="single"/>
        </w:rPr>
      </w:pPr>
    </w:p>
    <w:p w:rsidR="00782F7A" w:rsidRDefault="00782F7A" w:rsidP="00782F7A">
      <w:pPr>
        <w:pStyle w:val="LndNormale1"/>
        <w:rPr>
          <w:rFonts w:ascii="Courier New" w:hAnsi="Courier New"/>
          <w:b/>
          <w:noProof w:val="0"/>
          <w:u w:val="single"/>
        </w:rPr>
      </w:pPr>
      <w:r>
        <w:rPr>
          <w:rFonts w:ascii="Courier New" w:hAnsi="Courier New"/>
          <w:b/>
          <w:noProof w:val="0"/>
          <w:u w:val="single"/>
        </w:rPr>
        <w:t xml:space="preserve">5.5 VARIAZIONE GARA 1^ GIORNATA </w:t>
      </w:r>
      <w:proofErr w:type="spellStart"/>
      <w:r>
        <w:rPr>
          <w:rFonts w:ascii="Courier New" w:hAnsi="Courier New"/>
          <w:b/>
          <w:noProof w:val="0"/>
          <w:u w:val="single"/>
        </w:rPr>
        <w:t>DI</w:t>
      </w:r>
      <w:proofErr w:type="spellEnd"/>
      <w:r>
        <w:rPr>
          <w:rFonts w:ascii="Courier New" w:hAnsi="Courier New"/>
          <w:b/>
          <w:noProof w:val="0"/>
          <w:u w:val="single"/>
        </w:rPr>
        <w:t xml:space="preserve"> RITORNO</w:t>
      </w:r>
    </w:p>
    <w:p w:rsidR="00782F7A" w:rsidRDefault="00782F7A" w:rsidP="00782F7A">
      <w:pPr>
        <w:pStyle w:val="LndNormale1"/>
        <w:rPr>
          <w:rFonts w:ascii="Courier New" w:hAnsi="Courier New"/>
          <w:b/>
          <w:color w:val="000000"/>
        </w:rPr>
      </w:pPr>
    </w:p>
    <w:p w:rsidR="00782F7A" w:rsidRDefault="00782F7A" w:rsidP="00782F7A">
      <w:pPr>
        <w:pStyle w:val="LndNormale1"/>
        <w:rPr>
          <w:rFonts w:ascii="Courier New" w:hAnsi="Courier New"/>
          <w:b/>
          <w:color w:val="000000"/>
        </w:rPr>
      </w:pPr>
      <w:r>
        <w:rPr>
          <w:rFonts w:ascii="Courier New" w:hAnsi="Courier New"/>
          <w:b/>
          <w:color w:val="000000"/>
        </w:rPr>
        <w:t xml:space="preserve">   - REAL SAVIA – FLAMINGO;</w:t>
      </w:r>
    </w:p>
    <w:p w:rsidR="00782F7A" w:rsidRPr="00782F7A" w:rsidRDefault="00782F7A" w:rsidP="00782F7A">
      <w:pPr>
        <w:pStyle w:val="LndNormale1"/>
        <w:rPr>
          <w:rFonts w:ascii="Courier New" w:hAnsi="Courier New"/>
          <w:sz w:val="16"/>
          <w:highlight w:val="yellow"/>
        </w:rPr>
      </w:pPr>
      <w:r>
        <w:rPr>
          <w:rFonts w:ascii="Courier New" w:hAnsi="Courier New"/>
          <w:b/>
          <w:color w:val="000000"/>
        </w:rPr>
        <w:t xml:space="preserve">- </w:t>
      </w:r>
      <w:r w:rsidRPr="00782F7A">
        <w:rPr>
          <w:rFonts w:ascii="Courier New" w:hAnsi="Courier New"/>
          <w:color w:val="000000"/>
        </w:rPr>
        <w:t xml:space="preserve">di seguito alla indisponibilità del campo e da accordi intercorsialla la gara di cui sopra verrà disputata </w:t>
      </w:r>
      <w:r w:rsidRPr="00782F7A">
        <w:rPr>
          <w:rFonts w:ascii="Courier New" w:hAnsi="Courier New"/>
          <w:b/>
          <w:color w:val="000000"/>
        </w:rPr>
        <w:t>domenica 25 febbraio 2018, alle ore 17,00</w:t>
      </w:r>
      <w:r w:rsidRPr="00782F7A">
        <w:rPr>
          <w:rFonts w:ascii="Courier New" w:hAnsi="Courier New"/>
          <w:color w:val="000000"/>
        </w:rPr>
        <w:t>, al Palatorre di Satriano di Lucania (PZ).</w:t>
      </w:r>
    </w:p>
    <w:p w:rsidR="00782F7A" w:rsidRDefault="00782F7A" w:rsidP="00FF39C7">
      <w:pPr>
        <w:rPr>
          <w:rFonts w:ascii="Courier New" w:hAnsi="Courier New" w:cs="Courier New"/>
          <w:b/>
          <w:sz w:val="20"/>
          <w:u w:val="single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2410"/>
        <w:gridCol w:w="2976"/>
        <w:gridCol w:w="1418"/>
        <w:gridCol w:w="992"/>
      </w:tblGrid>
      <w:tr w:rsidR="00782F7A" w:rsidRPr="00F55CEA" w:rsidTr="00782F7A">
        <w:tc>
          <w:tcPr>
            <w:tcW w:w="2552" w:type="dxa"/>
          </w:tcPr>
          <w:p w:rsidR="00782F7A" w:rsidRPr="00782F7A" w:rsidRDefault="00782F7A">
            <w:pPr>
              <w:pStyle w:val="Default"/>
              <w:rPr>
                <w:rFonts w:ascii="Courier New" w:hAnsi="Courier New" w:cs="Courier New"/>
                <w:sz w:val="18"/>
                <w:szCs w:val="18"/>
              </w:rPr>
            </w:pPr>
            <w:r w:rsidRPr="00782F7A">
              <w:rPr>
                <w:rFonts w:ascii="Courier New" w:hAnsi="Courier New" w:cs="Courier New"/>
                <w:sz w:val="18"/>
                <w:szCs w:val="18"/>
              </w:rPr>
              <w:t xml:space="preserve">REAL SALVIA </w:t>
            </w:r>
          </w:p>
        </w:tc>
        <w:tc>
          <w:tcPr>
            <w:tcW w:w="2410" w:type="dxa"/>
          </w:tcPr>
          <w:p w:rsidR="00782F7A" w:rsidRPr="00782F7A" w:rsidRDefault="00782F7A">
            <w:pPr>
              <w:pStyle w:val="Default"/>
              <w:rPr>
                <w:rFonts w:ascii="Courier New" w:hAnsi="Courier New" w:cs="Courier New"/>
                <w:sz w:val="18"/>
                <w:szCs w:val="18"/>
              </w:rPr>
            </w:pPr>
            <w:r w:rsidRPr="00782F7A">
              <w:rPr>
                <w:rFonts w:ascii="Courier New" w:hAnsi="Courier New" w:cs="Courier New"/>
                <w:sz w:val="18"/>
                <w:szCs w:val="18"/>
              </w:rPr>
              <w:t xml:space="preserve">FLAMINGO </w:t>
            </w:r>
          </w:p>
        </w:tc>
        <w:tc>
          <w:tcPr>
            <w:tcW w:w="2976" w:type="dxa"/>
          </w:tcPr>
          <w:p w:rsidR="00782F7A" w:rsidRPr="00782F7A" w:rsidRDefault="00782F7A" w:rsidP="00782F7A">
            <w:pPr>
              <w:pStyle w:val="Default"/>
              <w:rPr>
                <w:rFonts w:ascii="Courier New" w:hAnsi="Courier New" w:cs="Courier New"/>
                <w:sz w:val="18"/>
                <w:szCs w:val="18"/>
              </w:rPr>
            </w:pPr>
            <w:r w:rsidRPr="00782F7A">
              <w:rPr>
                <w:rFonts w:ascii="Courier New" w:hAnsi="Courier New" w:cs="Courier New"/>
                <w:sz w:val="18"/>
                <w:szCs w:val="18"/>
              </w:rPr>
              <w:t xml:space="preserve">PALATORRE SATRIANO </w:t>
            </w:r>
            <w:proofErr w:type="spellStart"/>
            <w:r w:rsidRPr="00782F7A">
              <w:rPr>
                <w:rFonts w:ascii="Courier New" w:hAnsi="Courier New" w:cs="Courier New"/>
                <w:sz w:val="18"/>
                <w:szCs w:val="18"/>
              </w:rPr>
              <w:t>DI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</w:rPr>
              <w:t xml:space="preserve"> l</w:t>
            </w:r>
            <w:r w:rsidRPr="00782F7A">
              <w:rPr>
                <w:rFonts w:ascii="Courier New" w:hAnsi="Courier New" w:cs="Courier New"/>
                <w:sz w:val="18"/>
                <w:szCs w:val="18"/>
              </w:rPr>
              <w:t xml:space="preserve">. </w:t>
            </w:r>
          </w:p>
        </w:tc>
        <w:tc>
          <w:tcPr>
            <w:tcW w:w="1418" w:type="dxa"/>
          </w:tcPr>
          <w:p w:rsidR="00782F7A" w:rsidRPr="00782F7A" w:rsidRDefault="00782F7A">
            <w:pPr>
              <w:pStyle w:val="Default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782F7A">
              <w:rPr>
                <w:rFonts w:ascii="Courier New" w:hAnsi="Courier New" w:cs="Courier New"/>
                <w:b/>
                <w:sz w:val="18"/>
                <w:szCs w:val="18"/>
              </w:rPr>
              <w:t>25/02/2018</w:t>
            </w:r>
          </w:p>
        </w:tc>
        <w:tc>
          <w:tcPr>
            <w:tcW w:w="992" w:type="dxa"/>
          </w:tcPr>
          <w:p w:rsidR="00782F7A" w:rsidRPr="00782F7A" w:rsidRDefault="00782F7A">
            <w:pPr>
              <w:pStyle w:val="Default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782F7A">
              <w:rPr>
                <w:rFonts w:ascii="Courier New" w:hAnsi="Courier New" w:cs="Courier New"/>
                <w:b/>
                <w:sz w:val="18"/>
                <w:szCs w:val="18"/>
              </w:rPr>
              <w:t>17,00</w:t>
            </w:r>
          </w:p>
        </w:tc>
      </w:tr>
    </w:tbl>
    <w:p w:rsidR="00AA7E16" w:rsidRPr="00B65AAB" w:rsidRDefault="00AA7E16" w:rsidP="00FF39C7">
      <w:pPr>
        <w:rPr>
          <w:rFonts w:ascii="Courier New" w:hAnsi="Courier New" w:cs="Courier New"/>
          <w:sz w:val="16"/>
          <w:szCs w:val="16"/>
        </w:rPr>
      </w:pPr>
    </w:p>
    <w:p w:rsidR="004C779A" w:rsidRDefault="004C779A" w:rsidP="004C779A">
      <w:pPr>
        <w:pStyle w:val="LndNormale1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pacing w:before="240" w:after="240"/>
        <w:jc w:val="center"/>
        <w:rPr>
          <w:rFonts w:ascii="Courier New" w:hAnsi="Courier New"/>
          <w:b/>
          <w:sz w:val="32"/>
          <w:u w:val="single"/>
        </w:rPr>
      </w:pPr>
      <w:r>
        <w:rPr>
          <w:rFonts w:ascii="Courier New" w:hAnsi="Courier New"/>
          <w:b/>
          <w:sz w:val="32"/>
          <w:u w:val="single"/>
        </w:rPr>
        <w:t>** RISULTATI GARE **</w:t>
      </w:r>
    </w:p>
    <w:p w:rsidR="004C779A" w:rsidRDefault="004C779A" w:rsidP="004C779A">
      <w:pPr>
        <w:rPr>
          <w:rFonts w:ascii="Courier New" w:hAnsi="Courier New" w:cs="Courier New"/>
          <w:b/>
          <w:sz w:val="12"/>
          <w:szCs w:val="12"/>
        </w:rPr>
      </w:pPr>
    </w:p>
    <w:p w:rsidR="005E3A35" w:rsidRPr="00B90535" w:rsidRDefault="005E2867" w:rsidP="005E3A35">
      <w:pPr>
        <w:rPr>
          <w:rFonts w:ascii="Courier New" w:hAnsi="Courier New"/>
          <w:b/>
          <w:noProof/>
          <w:sz w:val="28"/>
          <w:szCs w:val="28"/>
          <w:u w:val="single"/>
          <w:bdr w:val="single" w:sz="4" w:space="0" w:color="auto"/>
        </w:rPr>
      </w:pPr>
      <w:r>
        <w:rPr>
          <w:rFonts w:ascii="Courier New" w:hAnsi="Courier New"/>
          <w:b/>
          <w:noProof/>
          <w:sz w:val="28"/>
          <w:szCs w:val="28"/>
          <w:u w:val="single"/>
          <w:bdr w:val="single" w:sz="4" w:space="0" w:color="auto"/>
        </w:rPr>
        <w:t>ALLIEVI</w:t>
      </w:r>
    </w:p>
    <w:p w:rsidR="005E3A35" w:rsidRDefault="005E3A35" w:rsidP="005E3A35">
      <w:pPr>
        <w:pStyle w:val="LndNormale1"/>
        <w:rPr>
          <w:rFonts w:ascii="Courier New" w:hAnsi="Courier New" w:cs="Courier New"/>
          <w:b/>
          <w:noProof w:val="0"/>
          <w:sz w:val="16"/>
          <w:szCs w:val="16"/>
          <w:u w:val="single"/>
          <w:bdr w:val="single" w:sz="4" w:space="0" w:color="auto"/>
        </w:rPr>
      </w:pPr>
    </w:p>
    <w:p w:rsidR="00D83328" w:rsidRPr="00D83328" w:rsidRDefault="00D83328" w:rsidP="005E3A35">
      <w:pPr>
        <w:pStyle w:val="LndNormale1"/>
        <w:rPr>
          <w:rFonts w:ascii="Courier New" w:hAnsi="Courier New" w:cs="Courier New"/>
          <w:b/>
          <w:noProof w:val="0"/>
          <w:sz w:val="16"/>
          <w:szCs w:val="16"/>
          <w:u w:val="single"/>
          <w:bdr w:val="single" w:sz="4" w:space="0" w:color="auto"/>
        </w:rPr>
      </w:pPr>
      <w:r w:rsidRPr="00824489">
        <w:rPr>
          <w:rFonts w:ascii="Courier New" w:hAnsi="Courier New" w:cs="Courier New"/>
          <w:b/>
          <w:szCs w:val="22"/>
          <w:u w:val="single"/>
          <w:bdr w:val="single" w:sz="4" w:space="0" w:color="auto"/>
        </w:rPr>
        <w:t xml:space="preserve">GIRONE </w:t>
      </w:r>
      <w:r w:rsidR="005E2867">
        <w:rPr>
          <w:rFonts w:ascii="Courier New" w:hAnsi="Courier New" w:cs="Courier New"/>
          <w:b/>
          <w:szCs w:val="22"/>
          <w:u w:val="single"/>
          <w:bdr w:val="single" w:sz="4" w:space="0" w:color="auto"/>
        </w:rPr>
        <w:t>B</w:t>
      </w:r>
    </w:p>
    <w:p w:rsidR="00D83328" w:rsidRDefault="00D83328" w:rsidP="005E3A35">
      <w:pPr>
        <w:pStyle w:val="LndNormale1"/>
        <w:rPr>
          <w:rFonts w:ascii="Courier New" w:hAnsi="Courier New" w:cs="Courier New"/>
          <w:b/>
          <w:noProof w:val="0"/>
          <w:sz w:val="16"/>
          <w:szCs w:val="16"/>
          <w:u w:val="single"/>
          <w:bdr w:val="single" w:sz="4" w:space="0" w:color="auto"/>
        </w:rPr>
      </w:pPr>
    </w:p>
    <w:p w:rsidR="00D83328" w:rsidRPr="00B90535" w:rsidRDefault="005E2867" w:rsidP="00D83328">
      <w:pPr>
        <w:pStyle w:val="LndNormale1"/>
        <w:rPr>
          <w:rFonts w:ascii="Courier New" w:hAnsi="Courier New" w:cs="Courier New"/>
          <w:b/>
          <w:noProof w:val="0"/>
          <w:sz w:val="20"/>
          <w:u w:val="single"/>
        </w:rPr>
      </w:pPr>
      <w:r>
        <w:rPr>
          <w:rFonts w:ascii="Courier New" w:hAnsi="Courier New" w:cs="Courier New"/>
          <w:b/>
          <w:noProof w:val="0"/>
          <w:sz w:val="20"/>
          <w:u w:val="single"/>
        </w:rPr>
        <w:t xml:space="preserve">3^ GIORNATA </w:t>
      </w:r>
      <w:proofErr w:type="spellStart"/>
      <w:r>
        <w:rPr>
          <w:rFonts w:ascii="Courier New" w:hAnsi="Courier New" w:cs="Courier New"/>
          <w:b/>
          <w:noProof w:val="0"/>
          <w:sz w:val="20"/>
          <w:u w:val="single"/>
        </w:rPr>
        <w:t>DI</w:t>
      </w:r>
      <w:proofErr w:type="spellEnd"/>
      <w:r>
        <w:rPr>
          <w:rFonts w:ascii="Courier New" w:hAnsi="Courier New" w:cs="Courier New"/>
          <w:b/>
          <w:noProof w:val="0"/>
          <w:sz w:val="20"/>
          <w:u w:val="single"/>
        </w:rPr>
        <w:t xml:space="preserve"> RITORNO</w:t>
      </w:r>
    </w:p>
    <w:p w:rsidR="00D83328" w:rsidRDefault="00D83328" w:rsidP="005E3A35">
      <w:pPr>
        <w:pStyle w:val="LndNormale1"/>
        <w:rPr>
          <w:rFonts w:ascii="Courier New" w:hAnsi="Courier New" w:cs="Courier New"/>
          <w:b/>
          <w:noProof w:val="0"/>
          <w:sz w:val="16"/>
          <w:szCs w:val="16"/>
          <w:u w:val="single"/>
          <w:bdr w:val="single" w:sz="4" w:space="0" w:color="auto"/>
        </w:rPr>
      </w:pPr>
    </w:p>
    <w:tbl>
      <w:tblPr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3118"/>
        <w:gridCol w:w="425"/>
        <w:gridCol w:w="567"/>
      </w:tblGrid>
      <w:tr w:rsidR="00D83328" w:rsidTr="00D83328">
        <w:tc>
          <w:tcPr>
            <w:tcW w:w="2802" w:type="dxa"/>
            <w:vAlign w:val="center"/>
          </w:tcPr>
          <w:p w:rsidR="00D83328" w:rsidRDefault="005E2867" w:rsidP="008659DC">
            <w:pPr>
              <w:pStyle w:val="Testonormale"/>
              <w:rPr>
                <w:rFonts w:cs="Courier New"/>
                <w:lang w:eastAsia="it-IT"/>
              </w:rPr>
            </w:pPr>
            <w:r>
              <w:rPr>
                <w:rFonts w:cs="Courier New"/>
                <w:lang w:eastAsia="it-IT"/>
              </w:rPr>
              <w:t>MOLITERNO</w:t>
            </w:r>
          </w:p>
        </w:tc>
        <w:tc>
          <w:tcPr>
            <w:tcW w:w="3118" w:type="dxa"/>
            <w:vAlign w:val="center"/>
          </w:tcPr>
          <w:p w:rsidR="00D83328" w:rsidRDefault="005E2867" w:rsidP="008659DC">
            <w:pPr>
              <w:pStyle w:val="Testonormale"/>
              <w:rPr>
                <w:rFonts w:cs="Courier New"/>
                <w:lang w:eastAsia="it-IT"/>
              </w:rPr>
            </w:pPr>
            <w:r>
              <w:rPr>
                <w:rFonts w:cs="Courier New"/>
                <w:lang w:eastAsia="it-IT"/>
              </w:rPr>
              <w:t>CASTELLUCCIO</w:t>
            </w:r>
          </w:p>
        </w:tc>
        <w:tc>
          <w:tcPr>
            <w:tcW w:w="425" w:type="dxa"/>
            <w:vAlign w:val="center"/>
          </w:tcPr>
          <w:p w:rsidR="00D83328" w:rsidRPr="00D83328" w:rsidRDefault="005E2867" w:rsidP="00D83328">
            <w:pPr>
              <w:pStyle w:val="LndNormale1"/>
              <w:jc w:val="center"/>
              <w:rPr>
                <w:rFonts w:ascii="Courier New" w:hAnsi="Courier New" w:cs="Courier New"/>
                <w:noProof w:val="0"/>
                <w:sz w:val="16"/>
                <w:szCs w:val="16"/>
                <w:lang w:eastAsia="it-IT"/>
              </w:rPr>
            </w:pPr>
            <w:r>
              <w:rPr>
                <w:rFonts w:ascii="Courier New" w:hAnsi="Courier New" w:cs="Courier New"/>
                <w:noProof w:val="0"/>
                <w:sz w:val="16"/>
                <w:szCs w:val="16"/>
                <w:lang w:eastAsia="it-IT"/>
              </w:rPr>
              <w:t>8</w:t>
            </w:r>
          </w:p>
        </w:tc>
        <w:tc>
          <w:tcPr>
            <w:tcW w:w="567" w:type="dxa"/>
            <w:vAlign w:val="center"/>
          </w:tcPr>
          <w:p w:rsidR="00D83328" w:rsidRDefault="00D83328" w:rsidP="008659DC">
            <w:pPr>
              <w:pStyle w:val="LndNormale1"/>
              <w:jc w:val="center"/>
              <w:rPr>
                <w:rFonts w:ascii="Courier New" w:hAnsi="Courier New" w:cs="Courier New"/>
                <w:noProof w:val="0"/>
                <w:sz w:val="20"/>
                <w:lang w:eastAsia="it-IT"/>
              </w:rPr>
            </w:pPr>
            <w:r>
              <w:rPr>
                <w:rFonts w:ascii="Courier New" w:hAnsi="Courier New" w:cs="Courier New"/>
                <w:noProof w:val="0"/>
                <w:sz w:val="20"/>
                <w:lang w:eastAsia="it-IT"/>
              </w:rPr>
              <w:t>0</w:t>
            </w:r>
          </w:p>
        </w:tc>
      </w:tr>
    </w:tbl>
    <w:p w:rsidR="00D83328" w:rsidRDefault="00D83328" w:rsidP="005E3A35">
      <w:pPr>
        <w:pStyle w:val="LndNormale1"/>
        <w:rPr>
          <w:rFonts w:ascii="Courier New" w:hAnsi="Courier New" w:cs="Courier New"/>
          <w:b/>
          <w:noProof w:val="0"/>
          <w:sz w:val="16"/>
          <w:szCs w:val="16"/>
          <w:u w:val="single"/>
          <w:bdr w:val="single" w:sz="4" w:space="0" w:color="auto"/>
        </w:rPr>
      </w:pPr>
    </w:p>
    <w:p w:rsidR="004E3C12" w:rsidRDefault="004E3C12" w:rsidP="004E3C12">
      <w:pPr>
        <w:pStyle w:val="LndNormale1"/>
        <w:rPr>
          <w:rFonts w:ascii="Courier New" w:hAnsi="Courier New"/>
          <w:b/>
          <w:sz w:val="28"/>
          <w:u w:val="single"/>
          <w:bdr w:val="single" w:sz="4" w:space="0" w:color="auto" w:frame="1"/>
        </w:rPr>
      </w:pPr>
      <w:r>
        <w:rPr>
          <w:rFonts w:ascii="Courier New" w:hAnsi="Courier New"/>
          <w:b/>
          <w:sz w:val="28"/>
          <w:u w:val="single"/>
          <w:bdr w:val="single" w:sz="4" w:space="0" w:color="auto" w:frame="1"/>
        </w:rPr>
        <w:t>GIOVANISSIMI</w:t>
      </w:r>
    </w:p>
    <w:p w:rsidR="004E3C12" w:rsidRDefault="004E3C12" w:rsidP="004E3C12">
      <w:pPr>
        <w:pStyle w:val="LndNormale1"/>
        <w:rPr>
          <w:rFonts w:ascii="Courier New" w:hAnsi="Courier New"/>
          <w:sz w:val="20"/>
          <w:highlight w:val="yellow"/>
        </w:rPr>
      </w:pPr>
    </w:p>
    <w:p w:rsidR="004E3C12" w:rsidRDefault="004E3C12" w:rsidP="004E3C12">
      <w:pPr>
        <w:jc w:val="both"/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</w:pPr>
      <w:r w:rsidRPr="00DB46DA"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  <w:t xml:space="preserve">GIRONE </w:t>
      </w:r>
      <w:r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  <w:t>B</w:t>
      </w:r>
    </w:p>
    <w:p w:rsidR="00D83328" w:rsidRDefault="00D83328" w:rsidP="005E3A35">
      <w:pPr>
        <w:pStyle w:val="LndNormale1"/>
        <w:rPr>
          <w:rFonts w:ascii="Courier New" w:hAnsi="Courier New" w:cs="Courier New"/>
          <w:b/>
          <w:noProof w:val="0"/>
          <w:sz w:val="16"/>
          <w:szCs w:val="16"/>
          <w:u w:val="single"/>
          <w:bdr w:val="single" w:sz="4" w:space="0" w:color="auto"/>
        </w:rPr>
      </w:pPr>
    </w:p>
    <w:p w:rsidR="004E3C12" w:rsidRPr="004E3C12" w:rsidRDefault="004E3C12" w:rsidP="004E3C12">
      <w:pPr>
        <w:rPr>
          <w:rFonts w:ascii="Courier New" w:hAnsi="Courier New" w:cs="Courier New"/>
          <w:b/>
          <w:sz w:val="20"/>
          <w:u w:val="single"/>
        </w:rPr>
      </w:pPr>
      <w:r>
        <w:rPr>
          <w:rFonts w:ascii="Courier New" w:hAnsi="Courier New" w:cs="Courier New"/>
          <w:b/>
          <w:sz w:val="20"/>
          <w:u w:val="single"/>
        </w:rPr>
        <w:t xml:space="preserve">3^ GIORNATA </w:t>
      </w:r>
      <w:proofErr w:type="spellStart"/>
      <w:r>
        <w:rPr>
          <w:rFonts w:ascii="Courier New" w:hAnsi="Courier New" w:cs="Courier New"/>
          <w:b/>
          <w:sz w:val="20"/>
          <w:u w:val="single"/>
        </w:rPr>
        <w:t>DI</w:t>
      </w:r>
      <w:proofErr w:type="spellEnd"/>
      <w:r>
        <w:rPr>
          <w:rFonts w:ascii="Courier New" w:hAnsi="Courier New" w:cs="Courier New"/>
          <w:b/>
          <w:sz w:val="20"/>
          <w:u w:val="single"/>
        </w:rPr>
        <w:t xml:space="preserve"> RITORNO</w:t>
      </w:r>
    </w:p>
    <w:p w:rsidR="004E3C12" w:rsidRPr="00A039C9" w:rsidRDefault="004E3C12" w:rsidP="004E3C12">
      <w:pPr>
        <w:pStyle w:val="LndNormale1"/>
        <w:rPr>
          <w:rFonts w:ascii="Courier New" w:hAnsi="Courier New" w:cs="Courier New"/>
          <w:sz w:val="16"/>
          <w:szCs w:val="16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8"/>
        <w:gridCol w:w="3078"/>
        <w:gridCol w:w="499"/>
        <w:gridCol w:w="500"/>
        <w:gridCol w:w="1503"/>
      </w:tblGrid>
      <w:tr w:rsidR="004E3C12" w:rsidRPr="00035A8F" w:rsidTr="00462A55">
        <w:tc>
          <w:tcPr>
            <w:tcW w:w="2808" w:type="dxa"/>
            <w:vAlign w:val="center"/>
          </w:tcPr>
          <w:p w:rsidR="004E3C12" w:rsidRPr="00FD3295" w:rsidRDefault="004E3C12" w:rsidP="00462A55">
            <w:pPr>
              <w:pStyle w:val="Testonormale"/>
              <w:rPr>
                <w:rFonts w:cs="Courier New"/>
              </w:rPr>
            </w:pPr>
            <w:r>
              <w:rPr>
                <w:rFonts w:cs="Courier New"/>
              </w:rPr>
              <w:t>HELLAS VULTURE</w:t>
            </w:r>
          </w:p>
        </w:tc>
        <w:tc>
          <w:tcPr>
            <w:tcW w:w="3078" w:type="dxa"/>
            <w:vAlign w:val="center"/>
          </w:tcPr>
          <w:p w:rsidR="004E3C12" w:rsidRPr="00B74574" w:rsidRDefault="004E3C12" w:rsidP="00462A55">
            <w:pPr>
              <w:pStyle w:val="Testonormal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SPORTING ANXIA</w:t>
            </w:r>
          </w:p>
        </w:tc>
        <w:tc>
          <w:tcPr>
            <w:tcW w:w="499" w:type="dxa"/>
            <w:vAlign w:val="center"/>
          </w:tcPr>
          <w:p w:rsidR="004E3C12" w:rsidRDefault="004E3C12" w:rsidP="00462A55">
            <w:pPr>
              <w:pStyle w:val="LndNormale1"/>
              <w:jc w:val="center"/>
              <w:rPr>
                <w:rFonts w:ascii="Courier New" w:hAnsi="Courier New" w:cs="Courier New"/>
                <w:noProof w:val="0"/>
                <w:sz w:val="20"/>
                <w:lang w:eastAsia="it-IT"/>
              </w:rPr>
            </w:pPr>
            <w:r>
              <w:rPr>
                <w:rFonts w:ascii="Courier New" w:hAnsi="Courier New" w:cs="Courier New"/>
                <w:noProof w:val="0"/>
                <w:sz w:val="20"/>
                <w:lang w:eastAsia="it-IT"/>
              </w:rPr>
              <w:t>6</w:t>
            </w:r>
          </w:p>
        </w:tc>
        <w:tc>
          <w:tcPr>
            <w:tcW w:w="500" w:type="dxa"/>
            <w:vAlign w:val="center"/>
          </w:tcPr>
          <w:p w:rsidR="004E3C12" w:rsidRDefault="004E3C12" w:rsidP="00462A55">
            <w:pPr>
              <w:pStyle w:val="LndNormale1"/>
              <w:jc w:val="center"/>
              <w:rPr>
                <w:rFonts w:ascii="Courier New" w:hAnsi="Courier New" w:cs="Courier New"/>
                <w:noProof w:val="0"/>
                <w:sz w:val="20"/>
                <w:lang w:eastAsia="it-IT"/>
              </w:rPr>
            </w:pPr>
            <w:r>
              <w:rPr>
                <w:rFonts w:ascii="Courier New" w:hAnsi="Courier New" w:cs="Courier New"/>
                <w:noProof w:val="0"/>
                <w:sz w:val="20"/>
                <w:lang w:eastAsia="it-IT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  <w:right w:val="nil"/>
            </w:tcBorders>
            <w:vAlign w:val="center"/>
          </w:tcPr>
          <w:p w:rsidR="004E3C12" w:rsidRPr="00CA4F36" w:rsidRDefault="004E3C12" w:rsidP="00462A55">
            <w:pPr>
              <w:pStyle w:val="LndNormale1"/>
              <w:jc w:val="center"/>
              <w:rPr>
                <w:rFonts w:ascii="Courier New" w:hAnsi="Courier New" w:cs="Courier New"/>
                <w:noProof w:val="0"/>
                <w:sz w:val="20"/>
                <w:lang w:eastAsia="it-IT"/>
              </w:rPr>
            </w:pPr>
          </w:p>
        </w:tc>
      </w:tr>
    </w:tbl>
    <w:p w:rsidR="004E3C12" w:rsidRDefault="004E3C12" w:rsidP="005E3A35">
      <w:pPr>
        <w:pStyle w:val="LndNormale1"/>
        <w:rPr>
          <w:rFonts w:ascii="Courier New" w:hAnsi="Courier New" w:cs="Courier New"/>
          <w:b/>
          <w:noProof w:val="0"/>
          <w:sz w:val="16"/>
          <w:szCs w:val="16"/>
          <w:u w:val="single"/>
          <w:bdr w:val="single" w:sz="4" w:space="0" w:color="auto"/>
        </w:rPr>
      </w:pPr>
    </w:p>
    <w:p w:rsidR="005E3A35" w:rsidRDefault="005E3A35" w:rsidP="005E3A35">
      <w:pPr>
        <w:pStyle w:val="LndNormale1"/>
        <w:rPr>
          <w:rFonts w:ascii="Courier New" w:hAnsi="Courier New" w:cs="Courier New"/>
          <w:sz w:val="20"/>
        </w:rPr>
      </w:pPr>
    </w:p>
    <w:p w:rsidR="004039FE" w:rsidRPr="000030AB" w:rsidRDefault="004039FE" w:rsidP="004039FE">
      <w:pPr>
        <w:pStyle w:val="Lnd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32"/>
          <w:szCs w:val="36"/>
          <w:u w:val="single"/>
        </w:rPr>
      </w:pPr>
      <w:r>
        <w:rPr>
          <w:rFonts w:ascii="Courier New" w:hAnsi="Courier New" w:cs="Courier New"/>
          <w:b/>
          <w:sz w:val="32"/>
          <w:szCs w:val="36"/>
          <w:u w:val="single"/>
        </w:rPr>
        <w:t>___________**  CALCIO A 5</w:t>
      </w:r>
      <w:r w:rsidRPr="000030AB">
        <w:rPr>
          <w:rFonts w:ascii="Courier New" w:hAnsi="Courier New" w:cs="Courier New"/>
          <w:b/>
          <w:sz w:val="32"/>
          <w:szCs w:val="36"/>
          <w:u w:val="single"/>
        </w:rPr>
        <w:t xml:space="preserve">  **____________</w:t>
      </w:r>
    </w:p>
    <w:p w:rsidR="004039FE" w:rsidRDefault="004039FE" w:rsidP="004039FE">
      <w:pPr>
        <w:pStyle w:val="LndNormale1"/>
        <w:rPr>
          <w:rFonts w:ascii="Courier New" w:hAnsi="Courier New"/>
          <w:sz w:val="20"/>
          <w:highlight w:val="yellow"/>
        </w:rPr>
      </w:pPr>
    </w:p>
    <w:p w:rsidR="004E3C12" w:rsidRDefault="004E3C12" w:rsidP="004E3C12">
      <w:pPr>
        <w:pStyle w:val="LndNormale1"/>
        <w:rPr>
          <w:rFonts w:ascii="Courier New" w:hAnsi="Courier New"/>
          <w:b/>
          <w:sz w:val="28"/>
          <w:u w:val="single"/>
          <w:bdr w:val="single" w:sz="4" w:space="0" w:color="auto" w:frame="1"/>
        </w:rPr>
      </w:pPr>
      <w:r>
        <w:rPr>
          <w:rFonts w:ascii="Courier New" w:hAnsi="Courier New"/>
          <w:b/>
          <w:sz w:val="28"/>
          <w:u w:val="single"/>
          <w:bdr w:val="single" w:sz="4" w:space="0" w:color="auto" w:frame="1"/>
        </w:rPr>
        <w:t>SERIE D</w:t>
      </w:r>
    </w:p>
    <w:p w:rsidR="004039FE" w:rsidRPr="00324CCA" w:rsidRDefault="004039FE" w:rsidP="004039FE">
      <w:pPr>
        <w:pStyle w:val="LndNormale1"/>
        <w:rPr>
          <w:rFonts w:ascii="Courier New" w:hAnsi="Courier New"/>
          <w:sz w:val="20"/>
          <w:highlight w:val="yellow"/>
        </w:rPr>
      </w:pPr>
    </w:p>
    <w:p w:rsidR="004039FE" w:rsidRDefault="004039FE" w:rsidP="004039FE">
      <w:pPr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</w:pPr>
      <w:r>
        <w:rPr>
          <w:rFonts w:ascii="Courier New" w:hAnsi="Courier New" w:cs="Courier New"/>
          <w:b/>
          <w:sz w:val="22"/>
          <w:szCs w:val="22"/>
          <w:u w:val="single"/>
          <w:bdr w:val="single" w:sz="4" w:space="0" w:color="auto"/>
        </w:rPr>
        <w:t>GIRONE B</w:t>
      </w:r>
    </w:p>
    <w:p w:rsidR="004039FE" w:rsidRDefault="004039FE" w:rsidP="004039FE">
      <w:pPr>
        <w:rPr>
          <w:rFonts w:ascii="Courier New" w:hAnsi="Courier New" w:cs="Courier New"/>
          <w:sz w:val="16"/>
          <w:szCs w:val="16"/>
        </w:rPr>
      </w:pPr>
    </w:p>
    <w:p w:rsidR="00AF6473" w:rsidRPr="004E3C12" w:rsidRDefault="004E3C12" w:rsidP="004E3C12">
      <w:pPr>
        <w:rPr>
          <w:rFonts w:ascii="Courier New" w:hAnsi="Courier New" w:cs="Courier New"/>
          <w:b/>
          <w:sz w:val="20"/>
          <w:u w:val="single"/>
        </w:rPr>
      </w:pPr>
      <w:r>
        <w:rPr>
          <w:rFonts w:ascii="Courier New" w:hAnsi="Courier New" w:cs="Courier New"/>
          <w:b/>
          <w:sz w:val="20"/>
          <w:u w:val="single"/>
        </w:rPr>
        <w:t>1</w:t>
      </w:r>
      <w:r w:rsidR="004039FE">
        <w:rPr>
          <w:rFonts w:ascii="Courier New" w:hAnsi="Courier New" w:cs="Courier New"/>
          <w:b/>
          <w:sz w:val="20"/>
          <w:u w:val="single"/>
        </w:rPr>
        <w:t xml:space="preserve">^ GIORNATA </w:t>
      </w:r>
      <w:proofErr w:type="spellStart"/>
      <w:r w:rsidR="004039FE">
        <w:rPr>
          <w:rFonts w:ascii="Courier New" w:hAnsi="Courier New" w:cs="Courier New"/>
          <w:b/>
          <w:sz w:val="20"/>
          <w:u w:val="single"/>
        </w:rPr>
        <w:t>DI</w:t>
      </w:r>
      <w:proofErr w:type="spellEnd"/>
      <w:r w:rsidR="004039FE">
        <w:rPr>
          <w:rFonts w:ascii="Courier New" w:hAnsi="Courier New" w:cs="Courier New"/>
          <w:b/>
          <w:sz w:val="20"/>
          <w:u w:val="single"/>
        </w:rPr>
        <w:t xml:space="preserve"> RITORNO</w:t>
      </w:r>
    </w:p>
    <w:p w:rsidR="00FE419F" w:rsidRPr="00A039C9" w:rsidRDefault="00FE419F" w:rsidP="004C779A">
      <w:pPr>
        <w:pStyle w:val="LndNormale1"/>
        <w:rPr>
          <w:rFonts w:ascii="Courier New" w:hAnsi="Courier New" w:cs="Courier New"/>
          <w:sz w:val="16"/>
          <w:szCs w:val="16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8"/>
        <w:gridCol w:w="3078"/>
        <w:gridCol w:w="499"/>
        <w:gridCol w:w="500"/>
        <w:gridCol w:w="1503"/>
      </w:tblGrid>
      <w:tr w:rsidR="004E3C12" w:rsidRPr="00035A8F" w:rsidTr="003926B1">
        <w:tc>
          <w:tcPr>
            <w:tcW w:w="2808" w:type="dxa"/>
            <w:vAlign w:val="center"/>
          </w:tcPr>
          <w:p w:rsidR="004E3C12" w:rsidRPr="00FD3295" w:rsidRDefault="004E3C12" w:rsidP="00865610">
            <w:pPr>
              <w:pStyle w:val="Testonormale"/>
              <w:rPr>
                <w:rFonts w:cs="Courier New"/>
              </w:rPr>
            </w:pPr>
            <w:r>
              <w:rPr>
                <w:sz w:val="18"/>
                <w:szCs w:val="18"/>
              </w:rPr>
              <w:t>UNITED CALVELLO</w:t>
            </w:r>
          </w:p>
        </w:tc>
        <w:tc>
          <w:tcPr>
            <w:tcW w:w="3078" w:type="dxa"/>
            <w:vAlign w:val="center"/>
          </w:tcPr>
          <w:p w:rsidR="004E3C12" w:rsidRPr="00B74574" w:rsidRDefault="004E3C12" w:rsidP="00462A55">
            <w:pPr>
              <w:pStyle w:val="Testonormal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SPORTING ABRIOLA</w:t>
            </w:r>
          </w:p>
        </w:tc>
        <w:tc>
          <w:tcPr>
            <w:tcW w:w="499" w:type="dxa"/>
            <w:vAlign w:val="center"/>
          </w:tcPr>
          <w:p w:rsidR="004E3C12" w:rsidRDefault="004E3C12" w:rsidP="00865610">
            <w:pPr>
              <w:pStyle w:val="LndNormale1"/>
              <w:jc w:val="center"/>
              <w:rPr>
                <w:rFonts w:ascii="Courier New" w:hAnsi="Courier New" w:cs="Courier New"/>
                <w:noProof w:val="0"/>
                <w:sz w:val="20"/>
                <w:lang w:eastAsia="it-IT"/>
              </w:rPr>
            </w:pPr>
            <w:r>
              <w:rPr>
                <w:rFonts w:ascii="Courier New" w:hAnsi="Courier New" w:cs="Courier New"/>
                <w:noProof w:val="0"/>
                <w:sz w:val="20"/>
                <w:lang w:eastAsia="it-IT"/>
              </w:rPr>
              <w:t>12</w:t>
            </w:r>
          </w:p>
        </w:tc>
        <w:tc>
          <w:tcPr>
            <w:tcW w:w="500" w:type="dxa"/>
            <w:vAlign w:val="center"/>
          </w:tcPr>
          <w:p w:rsidR="004E3C12" w:rsidRDefault="004E3C12" w:rsidP="00865610">
            <w:pPr>
              <w:pStyle w:val="LndNormale1"/>
              <w:jc w:val="center"/>
              <w:rPr>
                <w:rFonts w:ascii="Courier New" w:hAnsi="Courier New" w:cs="Courier New"/>
                <w:noProof w:val="0"/>
                <w:sz w:val="20"/>
                <w:lang w:eastAsia="it-IT"/>
              </w:rPr>
            </w:pPr>
            <w:r>
              <w:rPr>
                <w:rFonts w:ascii="Courier New" w:hAnsi="Courier New" w:cs="Courier New"/>
                <w:noProof w:val="0"/>
                <w:sz w:val="20"/>
                <w:lang w:eastAsia="it-IT"/>
              </w:rPr>
              <w:t>8</w:t>
            </w:r>
          </w:p>
        </w:tc>
        <w:tc>
          <w:tcPr>
            <w:tcW w:w="1503" w:type="dxa"/>
            <w:tcBorders>
              <w:top w:val="nil"/>
              <w:bottom w:val="nil"/>
              <w:right w:val="nil"/>
            </w:tcBorders>
            <w:vAlign w:val="center"/>
          </w:tcPr>
          <w:p w:rsidR="004E3C12" w:rsidRPr="00CA4F36" w:rsidRDefault="004E3C12" w:rsidP="00865610">
            <w:pPr>
              <w:pStyle w:val="LndNormale1"/>
              <w:jc w:val="center"/>
              <w:rPr>
                <w:rFonts w:ascii="Courier New" w:hAnsi="Courier New" w:cs="Courier New"/>
                <w:noProof w:val="0"/>
                <w:sz w:val="20"/>
                <w:lang w:eastAsia="it-IT"/>
              </w:rPr>
            </w:pPr>
          </w:p>
        </w:tc>
      </w:tr>
    </w:tbl>
    <w:p w:rsidR="00FE419F" w:rsidRDefault="00FE419F" w:rsidP="007A3BA3">
      <w:pPr>
        <w:pStyle w:val="LndNormale1"/>
        <w:rPr>
          <w:rFonts w:ascii="Courier New" w:hAnsi="Courier New" w:cs="Courier New"/>
          <w:b/>
          <w:noProof w:val="0"/>
          <w:sz w:val="20"/>
          <w:u w:val="single"/>
        </w:rPr>
      </w:pPr>
    </w:p>
    <w:p w:rsidR="00FE419F" w:rsidRPr="007406C0" w:rsidRDefault="00FE419F" w:rsidP="00FE419F">
      <w:pPr>
        <w:pStyle w:val="LndNormale1"/>
        <w:rPr>
          <w:rFonts w:ascii="Courier New" w:hAnsi="Courier New" w:cs="Courier New"/>
          <w:b/>
          <w:noProof w:val="0"/>
          <w:sz w:val="12"/>
          <w:szCs w:val="12"/>
          <w:u w:val="single"/>
        </w:rPr>
      </w:pPr>
    </w:p>
    <w:p w:rsidR="00DE5E37" w:rsidRDefault="00DE5E37" w:rsidP="007543FA">
      <w:pPr>
        <w:rPr>
          <w:rFonts w:ascii="Courier New" w:hAnsi="Courier New" w:cs="Courier New"/>
          <w:sz w:val="20"/>
          <w:szCs w:val="20"/>
        </w:rPr>
      </w:pPr>
    </w:p>
    <w:p w:rsidR="000953E9" w:rsidRDefault="000953E9" w:rsidP="000953E9">
      <w:pPr>
        <w:pStyle w:val="Titolo1"/>
        <w:rPr>
          <w:rFonts w:ascii="Courier New" w:hAnsi="Courier New"/>
        </w:rPr>
      </w:pPr>
      <w:r>
        <w:rPr>
          <w:rFonts w:ascii="Courier New" w:hAnsi="Courier New"/>
        </w:rPr>
        <w:lastRenderedPageBreak/>
        <w:t>6.Giustizia Sportiva</w:t>
      </w:r>
    </w:p>
    <w:p w:rsidR="000953E9" w:rsidRPr="00EA3FEC" w:rsidRDefault="000953E9" w:rsidP="000953E9">
      <w:pPr>
        <w:pStyle w:val="Testonormale"/>
        <w:rPr>
          <w:b/>
        </w:rPr>
      </w:pPr>
    </w:p>
    <w:p w:rsidR="000953E9" w:rsidRPr="00FA1456" w:rsidRDefault="000953E9" w:rsidP="000953E9">
      <w:pPr>
        <w:pStyle w:val="Testonormale"/>
        <w:jc w:val="center"/>
        <w:rPr>
          <w:rFonts w:cs="Courier New"/>
          <w:b/>
          <w:sz w:val="28"/>
        </w:rPr>
      </w:pPr>
      <w:r w:rsidRPr="00FA1456">
        <w:rPr>
          <w:rFonts w:cs="Courier New"/>
          <w:b/>
          <w:sz w:val="28"/>
        </w:rPr>
        <w:t>DECISIONI DEL GIUDICE SPORTIVO</w:t>
      </w:r>
    </w:p>
    <w:p w:rsidR="000953E9" w:rsidRDefault="000953E9" w:rsidP="000953E9">
      <w:pPr>
        <w:pStyle w:val="Testonormale"/>
        <w:rPr>
          <w:rFonts w:cs="Courier New"/>
          <w:sz w:val="16"/>
          <w:szCs w:val="16"/>
        </w:rPr>
      </w:pPr>
    </w:p>
    <w:p w:rsidR="000953E9" w:rsidRPr="00D525F6" w:rsidRDefault="000953E9" w:rsidP="000953E9">
      <w:pPr>
        <w:pStyle w:val="Testonormale"/>
        <w:rPr>
          <w:rFonts w:cs="Courier New"/>
          <w:sz w:val="16"/>
          <w:szCs w:val="16"/>
        </w:rPr>
      </w:pPr>
    </w:p>
    <w:p w:rsidR="000953E9" w:rsidRDefault="000953E9" w:rsidP="000953E9">
      <w:pPr>
        <w:pStyle w:val="Testonormale"/>
        <w:jc w:val="both"/>
        <w:rPr>
          <w:rFonts w:cs="Courier New"/>
          <w:b/>
          <w:sz w:val="22"/>
          <w:szCs w:val="22"/>
        </w:rPr>
      </w:pPr>
      <w:r w:rsidRPr="00F416A3">
        <w:rPr>
          <w:rFonts w:cs="Courier New"/>
          <w:b/>
          <w:sz w:val="22"/>
          <w:szCs w:val="22"/>
        </w:rPr>
        <w:t>In base alle risultanze degli atti ufficiali, il G</w:t>
      </w:r>
      <w:r>
        <w:rPr>
          <w:rFonts w:cs="Courier New"/>
          <w:b/>
          <w:sz w:val="22"/>
          <w:szCs w:val="22"/>
        </w:rPr>
        <w:t>iudice Sportivo Avv.</w:t>
      </w:r>
      <w:r w:rsidRPr="00F416A3">
        <w:rPr>
          <w:rFonts w:cs="Courier New"/>
          <w:b/>
          <w:sz w:val="22"/>
          <w:szCs w:val="22"/>
        </w:rPr>
        <w:t xml:space="preserve"> Mari</w:t>
      </w:r>
      <w:r>
        <w:rPr>
          <w:rFonts w:cs="Courier New"/>
          <w:b/>
          <w:sz w:val="22"/>
          <w:szCs w:val="22"/>
        </w:rPr>
        <w:t>ano COLUCCI, nella seduta del 23/02/2018</w:t>
      </w:r>
      <w:r w:rsidRPr="00F416A3">
        <w:rPr>
          <w:rFonts w:cs="Courier New"/>
          <w:b/>
          <w:sz w:val="22"/>
          <w:szCs w:val="22"/>
        </w:rPr>
        <w:t xml:space="preserve">, ha deliberato </w:t>
      </w:r>
      <w:r>
        <w:rPr>
          <w:rFonts w:cs="Courier New"/>
          <w:b/>
          <w:sz w:val="22"/>
          <w:szCs w:val="22"/>
        </w:rPr>
        <w:t>le seguenti sanzioni disciplinari</w:t>
      </w:r>
      <w:r w:rsidRPr="00F416A3">
        <w:rPr>
          <w:rFonts w:cs="Courier New"/>
          <w:b/>
          <w:sz w:val="22"/>
          <w:szCs w:val="22"/>
        </w:rPr>
        <w:t>:</w:t>
      </w:r>
    </w:p>
    <w:p w:rsidR="000953E9" w:rsidRDefault="000953E9" w:rsidP="000953E9">
      <w:pPr>
        <w:pStyle w:val="Testonormale"/>
        <w:jc w:val="both"/>
        <w:rPr>
          <w:rFonts w:cs="Courier New"/>
          <w:b/>
          <w:sz w:val="16"/>
          <w:szCs w:val="16"/>
        </w:rPr>
      </w:pPr>
    </w:p>
    <w:p w:rsidR="000953E9" w:rsidRDefault="000953E9" w:rsidP="000953E9">
      <w:pPr>
        <w:pStyle w:val="Testonormale"/>
        <w:jc w:val="both"/>
        <w:rPr>
          <w:rFonts w:cs="Courier New"/>
          <w:b/>
          <w:sz w:val="16"/>
          <w:szCs w:val="16"/>
        </w:rPr>
      </w:pPr>
    </w:p>
    <w:p w:rsidR="000953E9" w:rsidRPr="00B01BD5" w:rsidRDefault="000953E9" w:rsidP="000953E9">
      <w:pPr>
        <w:pStyle w:val="Testonormale"/>
        <w:rPr>
          <w:rFonts w:cs="Courier New"/>
          <w:b/>
          <w:sz w:val="24"/>
          <w:szCs w:val="24"/>
          <w:u w:val="single"/>
          <w:bdr w:val="single" w:sz="4" w:space="0" w:color="auto"/>
        </w:rPr>
      </w:pPr>
      <w:r>
        <w:rPr>
          <w:rFonts w:cs="Courier New"/>
          <w:b/>
          <w:sz w:val="24"/>
        </w:rPr>
        <w:t xml:space="preserve">  Gare del</w:t>
      </w:r>
      <w:r w:rsidRPr="002560AF">
        <w:rPr>
          <w:rFonts w:cs="Courier New"/>
          <w:b/>
          <w:sz w:val="24"/>
        </w:rPr>
        <w:t xml:space="preserve"> </w:t>
      </w:r>
      <w:r>
        <w:rPr>
          <w:rFonts w:cs="Courier New"/>
          <w:b/>
          <w:sz w:val="24"/>
        </w:rPr>
        <w:t>C</w:t>
      </w:r>
      <w:r w:rsidRPr="0061413E">
        <w:rPr>
          <w:rFonts w:cs="Courier New"/>
          <w:b/>
          <w:sz w:val="24"/>
        </w:rPr>
        <w:t>ampionato</w:t>
      </w:r>
      <w:r>
        <w:rPr>
          <w:rFonts w:cs="Courier New"/>
          <w:b/>
          <w:sz w:val="24"/>
        </w:rPr>
        <w:t xml:space="preserve"> </w:t>
      </w:r>
      <w:r>
        <w:rPr>
          <w:rFonts w:cs="Courier New"/>
          <w:b/>
          <w:sz w:val="28"/>
          <w:szCs w:val="28"/>
          <w:u w:val="single"/>
          <w:bdr w:val="single" w:sz="4" w:space="0" w:color="auto"/>
        </w:rPr>
        <w:t>GIOVANISSIMI</w:t>
      </w:r>
    </w:p>
    <w:p w:rsidR="000953E9" w:rsidRPr="00DC6544" w:rsidRDefault="000953E9" w:rsidP="000953E9">
      <w:pPr>
        <w:pStyle w:val="Testonormale"/>
        <w:rPr>
          <w:rFonts w:cs="Courier New"/>
          <w:b/>
          <w:u w:val="single"/>
        </w:rPr>
      </w:pPr>
    </w:p>
    <w:p w:rsidR="000953E9" w:rsidRPr="00C67DA8" w:rsidRDefault="000953E9" w:rsidP="000953E9">
      <w:pPr>
        <w:pStyle w:val="Testonormale"/>
        <w:rPr>
          <w:rFonts w:ascii="Arial Black" w:hAnsi="Arial Black"/>
          <w:b/>
          <w:sz w:val="18"/>
          <w:u w:val="single"/>
        </w:rPr>
      </w:pPr>
      <w:r>
        <w:rPr>
          <w:rFonts w:ascii="Arial Black" w:hAnsi="Arial Black"/>
          <w:b/>
          <w:sz w:val="18"/>
        </w:rPr>
        <w:t xml:space="preserve">  </w:t>
      </w:r>
      <w:r w:rsidRPr="00C67DA8">
        <w:rPr>
          <w:rFonts w:ascii="Arial Black" w:hAnsi="Arial Black"/>
          <w:b/>
          <w:sz w:val="18"/>
          <w:u w:val="single"/>
        </w:rPr>
        <w:t xml:space="preserve">PROVVEDIMENTI DISCIPLINARI </w:t>
      </w:r>
    </w:p>
    <w:p w:rsidR="000953E9" w:rsidRPr="009E64E4" w:rsidRDefault="000953E9" w:rsidP="000953E9">
      <w:pPr>
        <w:pStyle w:val="Testonormale"/>
        <w:rPr>
          <w:rFonts w:cs="Courier New"/>
          <w:sz w:val="16"/>
          <w:szCs w:val="16"/>
        </w:rPr>
      </w:pPr>
    </w:p>
    <w:p w:rsidR="000953E9" w:rsidRDefault="000953E9" w:rsidP="000953E9">
      <w:pPr>
        <w:pStyle w:val="Testonormale"/>
        <w:rPr>
          <w:rFonts w:ascii="Arial Black" w:hAnsi="Arial Black"/>
          <w:b/>
          <w:szCs w:val="24"/>
          <w:u w:val="single"/>
        </w:rPr>
      </w:pPr>
      <w:r>
        <w:rPr>
          <w:rFonts w:ascii="Arial Black" w:hAnsi="Arial Black"/>
          <w:b/>
          <w:szCs w:val="24"/>
        </w:rPr>
        <w:t xml:space="preserve">   </w:t>
      </w:r>
      <w:r w:rsidRPr="00F315D8">
        <w:rPr>
          <w:rFonts w:ascii="Arial Black" w:hAnsi="Arial Black"/>
          <w:b/>
          <w:szCs w:val="24"/>
          <w:u w:val="single"/>
        </w:rPr>
        <w:t>G</w:t>
      </w:r>
      <w:r>
        <w:rPr>
          <w:rFonts w:ascii="Arial Black" w:hAnsi="Arial Black"/>
          <w:b/>
          <w:szCs w:val="24"/>
          <w:u w:val="single"/>
        </w:rPr>
        <w:t>ARE DEL 22/2/18</w:t>
      </w:r>
    </w:p>
    <w:p w:rsidR="000953E9" w:rsidRDefault="000953E9" w:rsidP="007543FA">
      <w:pPr>
        <w:rPr>
          <w:rFonts w:ascii="Courier New" w:hAnsi="Courier New" w:cs="Courier New"/>
          <w:sz w:val="20"/>
          <w:szCs w:val="20"/>
        </w:rPr>
      </w:pPr>
    </w:p>
    <w:p w:rsidR="000953E9" w:rsidRPr="00802D35" w:rsidRDefault="000953E9" w:rsidP="000953E9">
      <w:pPr>
        <w:pStyle w:val="Testonormale"/>
        <w:rPr>
          <w:rFonts w:cs="Courier New"/>
          <w:b/>
          <w:u w:val="single"/>
        </w:rPr>
      </w:pPr>
      <w:r w:rsidRPr="00802D35">
        <w:rPr>
          <w:rFonts w:cs="Courier New"/>
          <w:b/>
          <w:u w:val="single"/>
        </w:rPr>
        <w:t>CALCIATORI NON ESPULSI</w:t>
      </w:r>
    </w:p>
    <w:p w:rsidR="000953E9" w:rsidRDefault="000953E9" w:rsidP="000953E9">
      <w:pPr>
        <w:pStyle w:val="Testonormale"/>
        <w:rPr>
          <w:rFonts w:cs="Courier New"/>
        </w:rPr>
      </w:pPr>
      <w:r w:rsidRPr="00A90E9E">
        <w:rPr>
          <w:rFonts w:cs="Courier New"/>
        </w:rPr>
        <w:t xml:space="preserve">   </w:t>
      </w:r>
    </w:p>
    <w:p w:rsidR="000953E9" w:rsidRPr="000B06E9" w:rsidRDefault="000953E9" w:rsidP="000953E9">
      <w:pPr>
        <w:pStyle w:val="Testonormale"/>
        <w:rPr>
          <w:rFonts w:cs="Courier New"/>
        </w:rPr>
      </w:pPr>
      <w:r w:rsidRPr="000B06E9">
        <w:rPr>
          <w:rFonts w:cs="Courier New"/>
        </w:rPr>
        <w:t xml:space="preserve">    AMMONIZIONE (II INFR)</w:t>
      </w:r>
    </w:p>
    <w:p w:rsidR="000953E9" w:rsidRPr="000B06E9" w:rsidRDefault="000953E9" w:rsidP="000953E9">
      <w:pPr>
        <w:pStyle w:val="Testonormale"/>
        <w:rPr>
          <w:rFonts w:cs="Courier New"/>
        </w:rPr>
      </w:pPr>
      <w:r w:rsidRPr="000B06E9">
        <w:rPr>
          <w:rFonts w:cs="Courier New"/>
        </w:rPr>
        <w:t xml:space="preserve">     IANNUZZI EGIDIO                   (LATRONICO TERME)</w:t>
      </w:r>
    </w:p>
    <w:p w:rsidR="000953E9" w:rsidRPr="000B06E9" w:rsidRDefault="000953E9" w:rsidP="000953E9">
      <w:pPr>
        <w:pStyle w:val="Testonormale"/>
        <w:rPr>
          <w:rFonts w:cs="Courier New"/>
        </w:rPr>
      </w:pPr>
      <w:r w:rsidRPr="000B06E9">
        <w:rPr>
          <w:rFonts w:cs="Courier New"/>
        </w:rPr>
        <w:t xml:space="preserve">    AMMONIZIONE (I INFR)</w:t>
      </w:r>
    </w:p>
    <w:p w:rsidR="000953E9" w:rsidRPr="000B06E9" w:rsidRDefault="000953E9" w:rsidP="000953E9">
      <w:pPr>
        <w:pStyle w:val="Testonormale"/>
        <w:rPr>
          <w:rFonts w:cs="Courier New"/>
        </w:rPr>
      </w:pPr>
      <w:r w:rsidRPr="000B06E9">
        <w:rPr>
          <w:rFonts w:cs="Courier New"/>
        </w:rPr>
        <w:t xml:space="preserve">     ROCCO NICOLO                      (PASSIONE CALCIO)</w:t>
      </w:r>
    </w:p>
    <w:p w:rsidR="000953E9" w:rsidRPr="00A90E9E" w:rsidRDefault="000953E9" w:rsidP="000953E9">
      <w:pPr>
        <w:pStyle w:val="Testonormale"/>
        <w:rPr>
          <w:rFonts w:cs="Courier New"/>
        </w:rPr>
      </w:pPr>
      <w:r w:rsidRPr="00A90E9E">
        <w:rPr>
          <w:rFonts w:cs="Courier New"/>
        </w:rPr>
        <w:t xml:space="preserve"> </w:t>
      </w:r>
    </w:p>
    <w:p w:rsidR="000953E9" w:rsidRDefault="000953E9" w:rsidP="000953E9">
      <w:pPr>
        <w:rPr>
          <w:rFonts w:ascii="Courier New" w:hAnsi="Courier New" w:cs="Courier New"/>
          <w:sz w:val="20"/>
          <w:szCs w:val="20"/>
        </w:rPr>
      </w:pPr>
      <w:r w:rsidRPr="00A90E9E">
        <w:rPr>
          <w:rFonts w:cs="Courier New"/>
        </w:rPr>
        <w:t xml:space="preserve">     </w:t>
      </w:r>
    </w:p>
    <w:p w:rsidR="000953E9" w:rsidRPr="009E5ED0" w:rsidRDefault="000953E9" w:rsidP="007543FA">
      <w:pPr>
        <w:rPr>
          <w:rFonts w:ascii="Courier New" w:hAnsi="Courier New" w:cs="Courier New"/>
          <w:sz w:val="20"/>
          <w:szCs w:val="20"/>
        </w:rPr>
      </w:pPr>
    </w:p>
    <w:p w:rsidR="00A17D53" w:rsidRPr="003925EC" w:rsidRDefault="00A17D53" w:rsidP="00A17D53">
      <w:pPr>
        <w:pStyle w:val="LndNormale1"/>
        <w:rPr>
          <w:rFonts w:ascii="Courier New" w:hAnsi="Courier New" w:cs="Courier New"/>
          <w:b/>
          <w:noProof w:val="0"/>
          <w:u w:val="single"/>
        </w:rPr>
      </w:pPr>
      <w:r w:rsidRPr="00A47839">
        <w:rPr>
          <w:rFonts w:ascii="Courier New" w:hAnsi="Courier New" w:cs="Courier New"/>
          <w:b/>
          <w:noProof w:val="0"/>
          <w:u w:val="single"/>
        </w:rPr>
        <w:t xml:space="preserve">Pubblicato in Potenza ed affisso all’albo della D.P. Potenza </w:t>
      </w:r>
      <w:r w:rsidR="00665EF2">
        <w:rPr>
          <w:rFonts w:ascii="Courier New" w:hAnsi="Courier New" w:cs="Courier New"/>
          <w:b/>
          <w:noProof w:val="0"/>
          <w:u w:val="single"/>
        </w:rPr>
        <w:t>del</w:t>
      </w:r>
      <w:r w:rsidR="008E5FA6">
        <w:rPr>
          <w:rFonts w:ascii="Courier New" w:hAnsi="Courier New" w:cs="Courier New"/>
          <w:b/>
          <w:noProof w:val="0"/>
          <w:u w:val="single"/>
        </w:rPr>
        <w:t xml:space="preserve"> </w:t>
      </w:r>
      <w:r w:rsidR="000953E9">
        <w:rPr>
          <w:rFonts w:ascii="Courier New" w:hAnsi="Courier New" w:cs="Courier New"/>
          <w:b/>
          <w:noProof w:val="0"/>
          <w:u w:val="single"/>
        </w:rPr>
        <w:t>23</w:t>
      </w:r>
      <w:r w:rsidRPr="000030AB">
        <w:rPr>
          <w:rFonts w:ascii="Courier New" w:hAnsi="Courier New" w:cs="Courier New"/>
          <w:b/>
          <w:noProof w:val="0"/>
          <w:u w:val="single"/>
        </w:rPr>
        <w:t>/</w:t>
      </w:r>
      <w:r w:rsidR="000953E9">
        <w:rPr>
          <w:rFonts w:ascii="Courier New" w:hAnsi="Courier New" w:cs="Courier New"/>
          <w:b/>
          <w:noProof w:val="0"/>
          <w:u w:val="single"/>
        </w:rPr>
        <w:t>02</w:t>
      </w:r>
      <w:r w:rsidRPr="000030AB">
        <w:rPr>
          <w:rFonts w:ascii="Courier New" w:hAnsi="Courier New" w:cs="Courier New"/>
          <w:b/>
          <w:noProof w:val="0"/>
          <w:u w:val="single"/>
        </w:rPr>
        <w:t>/201</w:t>
      </w:r>
      <w:r w:rsidR="00077AC3">
        <w:rPr>
          <w:rFonts w:ascii="Courier New" w:hAnsi="Courier New" w:cs="Courier New"/>
          <w:b/>
          <w:noProof w:val="0"/>
          <w:u w:val="single"/>
        </w:rPr>
        <w:t>8</w:t>
      </w:r>
    </w:p>
    <w:p w:rsidR="00A17D53" w:rsidRPr="008C3D62" w:rsidRDefault="00A17D53" w:rsidP="00A17D53">
      <w:pPr>
        <w:pStyle w:val="Testonormale"/>
        <w:rPr>
          <w:rFonts w:cs="Courier New"/>
          <w:sz w:val="16"/>
          <w:szCs w:val="16"/>
        </w:rPr>
      </w:pPr>
    </w:p>
    <w:tbl>
      <w:tblPr>
        <w:tblW w:w="10774" w:type="dxa"/>
        <w:jc w:val="center"/>
        <w:tblLayout w:type="fixed"/>
        <w:tblCellMar>
          <w:left w:w="71" w:type="dxa"/>
          <w:right w:w="71" w:type="dxa"/>
        </w:tblCellMar>
        <w:tblLook w:val="0000"/>
      </w:tblPr>
      <w:tblGrid>
        <w:gridCol w:w="5387"/>
        <w:gridCol w:w="5387"/>
      </w:tblGrid>
      <w:tr w:rsidR="00A17D53" w:rsidTr="00A66BFF">
        <w:trPr>
          <w:jc w:val="center"/>
        </w:trPr>
        <w:tc>
          <w:tcPr>
            <w:tcW w:w="5387" w:type="dxa"/>
          </w:tcPr>
          <w:p w:rsidR="00A17D53" w:rsidRPr="00082FEF" w:rsidRDefault="00A17D53" w:rsidP="00A66BFF">
            <w:pPr>
              <w:pStyle w:val="LndNormale1"/>
              <w:rPr>
                <w:rFonts w:ascii="Courier New" w:hAnsi="Courier New"/>
                <w:noProof w:val="0"/>
                <w:lang w:eastAsia="it-IT"/>
              </w:rPr>
            </w:pPr>
            <w:r w:rsidRPr="000C50AE">
              <w:rPr>
                <w:rFonts w:ascii="Courier New" w:hAnsi="Courier New"/>
                <w:noProof w:val="0"/>
                <w:lang w:eastAsia="it-IT"/>
              </w:rPr>
              <w:t xml:space="preserve">            IL SEGRETARIO</w:t>
            </w:r>
          </w:p>
          <w:p w:rsidR="00A17D53" w:rsidRPr="00082FEF" w:rsidRDefault="00A17D53" w:rsidP="00A66BFF">
            <w:pPr>
              <w:pStyle w:val="LndNormale1"/>
              <w:rPr>
                <w:rFonts w:ascii="Courier New" w:hAnsi="Courier New"/>
                <w:noProof w:val="0"/>
                <w:lang w:eastAsia="it-IT"/>
              </w:rPr>
            </w:pPr>
            <w:r w:rsidRPr="000C50AE">
              <w:rPr>
                <w:rFonts w:ascii="Courier New" w:hAnsi="Courier New"/>
                <w:noProof w:val="0"/>
                <w:lang w:eastAsia="it-IT"/>
              </w:rPr>
              <w:t xml:space="preserve">            (Rocco LEONE)</w:t>
            </w:r>
          </w:p>
        </w:tc>
        <w:tc>
          <w:tcPr>
            <w:tcW w:w="5387" w:type="dxa"/>
          </w:tcPr>
          <w:p w:rsidR="00A17D53" w:rsidRPr="00082FEF" w:rsidRDefault="00A17D53" w:rsidP="00A66BFF">
            <w:pPr>
              <w:pStyle w:val="LndNormale1"/>
              <w:rPr>
                <w:rFonts w:ascii="Courier New" w:hAnsi="Courier New"/>
                <w:noProof w:val="0"/>
                <w:lang w:eastAsia="it-IT"/>
              </w:rPr>
            </w:pPr>
            <w:r w:rsidRPr="000C50AE">
              <w:rPr>
                <w:rFonts w:ascii="Courier New" w:hAnsi="Courier New"/>
                <w:noProof w:val="0"/>
                <w:lang w:eastAsia="it-IT"/>
              </w:rPr>
              <w:t>IL DELEGATO PROVINCIALE</w:t>
            </w:r>
          </w:p>
          <w:p w:rsidR="00A17D53" w:rsidRPr="00082FEF" w:rsidRDefault="00A17D53" w:rsidP="00A66BFF">
            <w:pPr>
              <w:pStyle w:val="LndNormale1"/>
              <w:rPr>
                <w:rFonts w:ascii="Courier New" w:hAnsi="Courier New"/>
                <w:noProof w:val="0"/>
                <w:lang w:eastAsia="it-IT"/>
              </w:rPr>
            </w:pPr>
            <w:r w:rsidRPr="000C50AE">
              <w:rPr>
                <w:rFonts w:ascii="Courier New" w:hAnsi="Courier New"/>
                <w:noProof w:val="0"/>
                <w:lang w:eastAsia="it-IT"/>
              </w:rPr>
              <w:t xml:space="preserve">(Antonio </w:t>
            </w:r>
            <w:proofErr w:type="spellStart"/>
            <w:r w:rsidRPr="000C50AE">
              <w:rPr>
                <w:rFonts w:ascii="Courier New" w:hAnsi="Courier New"/>
                <w:noProof w:val="0"/>
                <w:lang w:eastAsia="it-IT"/>
              </w:rPr>
              <w:t>DI</w:t>
            </w:r>
            <w:proofErr w:type="spellEnd"/>
            <w:r w:rsidRPr="000C50AE">
              <w:rPr>
                <w:rFonts w:ascii="Courier New" w:hAnsi="Courier New"/>
                <w:noProof w:val="0"/>
                <w:lang w:eastAsia="it-IT"/>
              </w:rPr>
              <w:t xml:space="preserve"> BENEDETTO)</w:t>
            </w:r>
          </w:p>
        </w:tc>
      </w:tr>
    </w:tbl>
    <w:p w:rsidR="00777F6B" w:rsidRPr="009C399B" w:rsidRDefault="00777F6B" w:rsidP="001024B2">
      <w:pPr>
        <w:rPr>
          <w:b/>
        </w:rPr>
      </w:pPr>
    </w:p>
    <w:sectPr w:rsidR="00777F6B" w:rsidRPr="009C399B" w:rsidSect="00993F13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418" w:right="851" w:bottom="1134" w:left="851" w:header="5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1BB" w:rsidRDefault="00C421BB" w:rsidP="006D72BB">
      <w:r>
        <w:separator/>
      </w:r>
    </w:p>
  </w:endnote>
  <w:endnote w:type="continuationSeparator" w:id="0">
    <w:p w:rsidR="00C421BB" w:rsidRDefault="00C421BB" w:rsidP="006D7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 Black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??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90" w:rsidRDefault="003E249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-429895</wp:posOffset>
          </wp:positionH>
          <wp:positionV relativeFrom="paragraph">
            <wp:posOffset>-2259965</wp:posOffset>
          </wp:positionV>
          <wp:extent cx="6987540" cy="2814955"/>
          <wp:effectExtent l="19050" t="0" r="3810" b="0"/>
          <wp:wrapSquare wrapText="bothSides"/>
          <wp:docPr id="9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2814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1BB" w:rsidRDefault="00C421BB" w:rsidP="006D72BB">
      <w:r>
        <w:separator/>
      </w:r>
    </w:p>
  </w:footnote>
  <w:footnote w:type="continuationSeparator" w:id="0">
    <w:p w:rsidR="00C421BB" w:rsidRDefault="00C421BB" w:rsidP="006D72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90" w:rsidRDefault="002502D2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81.1pt;height:680.55pt;z-index:-251658240;mso-wrap-edited:f;mso-position-horizontal:center;mso-position-horizontal-relative:margin;mso-position-vertical:center;mso-position-vertical-relative:margin" wrapcoords="-34 0 -34 21576 21600 21576 21600 0 -34 0">
          <v:imagedata r:id="rId1" o:title="carta-intestata-potenz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90" w:rsidRPr="00A17D53" w:rsidRDefault="003E2490">
    <w:pPr>
      <w:pStyle w:val="Intestazione"/>
      <w:jc w:val="center"/>
      <w:rPr>
        <w:sz w:val="20"/>
        <w:szCs w:val="20"/>
      </w:rPr>
    </w:pPr>
    <w:r>
      <w:rPr>
        <w:sz w:val="20"/>
        <w:szCs w:val="20"/>
      </w:rPr>
      <w:t>38</w:t>
    </w:r>
    <w:r w:rsidRPr="00A17D53">
      <w:rPr>
        <w:sz w:val="20"/>
        <w:szCs w:val="20"/>
      </w:rPr>
      <w:t>/</w:t>
    </w:r>
    <w:r w:rsidR="002502D2" w:rsidRPr="00A17D53">
      <w:rPr>
        <w:sz w:val="20"/>
        <w:szCs w:val="20"/>
      </w:rPr>
      <w:fldChar w:fldCharType="begin"/>
    </w:r>
    <w:r w:rsidRPr="00A17D53">
      <w:rPr>
        <w:sz w:val="20"/>
        <w:szCs w:val="20"/>
      </w:rPr>
      <w:instrText xml:space="preserve"> PAGE   \* MERGEFORMAT </w:instrText>
    </w:r>
    <w:r w:rsidR="002502D2" w:rsidRPr="00A17D53">
      <w:rPr>
        <w:sz w:val="20"/>
        <w:szCs w:val="20"/>
      </w:rPr>
      <w:fldChar w:fldCharType="separate"/>
    </w:r>
    <w:r w:rsidR="00537593">
      <w:rPr>
        <w:noProof/>
        <w:sz w:val="20"/>
        <w:szCs w:val="20"/>
      </w:rPr>
      <w:t>3</w:t>
    </w:r>
    <w:r w:rsidR="002502D2" w:rsidRPr="00A17D53">
      <w:rPr>
        <w:sz w:val="20"/>
        <w:szCs w:val="20"/>
      </w:rPr>
      <w:fldChar w:fldCharType="end"/>
    </w:r>
  </w:p>
  <w:p w:rsidR="003E2490" w:rsidRDefault="003E2490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90" w:rsidRDefault="003E2490">
    <w:pPr>
      <w:pStyle w:val="Intestazione"/>
    </w:pPr>
    <w:r>
      <w:rPr>
        <w:noProof/>
        <w:lang w:eastAsia="it-IT"/>
      </w:rPr>
      <w:drawing>
        <wp:inline distT="0" distB="0" distL="0" distR="0">
          <wp:extent cx="6473825" cy="1338580"/>
          <wp:effectExtent l="19050" t="0" r="3175" b="0"/>
          <wp:docPr id="1" name="Immagine 1" descr="Senza tito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nza titol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825" cy="1338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</w:rPr>
    </w:lvl>
  </w:abstractNum>
  <w:abstractNum w:abstractNumId="2">
    <w:nsid w:val="00463C38"/>
    <w:multiLevelType w:val="hybridMultilevel"/>
    <w:tmpl w:val="FD30D7B4"/>
    <w:lvl w:ilvl="0" w:tplc="22A0AF20">
      <w:start w:val="5"/>
      <w:numFmt w:val="bullet"/>
      <w:lvlText w:val="-"/>
      <w:lvlJc w:val="left"/>
      <w:pPr>
        <w:ind w:left="1065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13252CA7"/>
    <w:multiLevelType w:val="hybridMultilevel"/>
    <w:tmpl w:val="6EE0F690"/>
    <w:lvl w:ilvl="0" w:tplc="52667B94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15B73EB4"/>
    <w:multiLevelType w:val="multilevel"/>
    <w:tmpl w:val="770A2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5">
    <w:nsid w:val="1A7A5DA0"/>
    <w:multiLevelType w:val="multilevel"/>
    <w:tmpl w:val="126E510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6">
    <w:nsid w:val="1AF562EF"/>
    <w:multiLevelType w:val="hybridMultilevel"/>
    <w:tmpl w:val="DA6E489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C2A3503"/>
    <w:multiLevelType w:val="hybridMultilevel"/>
    <w:tmpl w:val="620E516A"/>
    <w:lvl w:ilvl="0" w:tplc="52667B94">
      <w:start w:val="5"/>
      <w:numFmt w:val="bullet"/>
      <w:lvlText w:val="-"/>
      <w:lvlJc w:val="left"/>
      <w:pPr>
        <w:ind w:left="1065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229F7599"/>
    <w:multiLevelType w:val="hybridMultilevel"/>
    <w:tmpl w:val="8540739C"/>
    <w:lvl w:ilvl="0" w:tplc="52667B94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25D77197"/>
    <w:multiLevelType w:val="multilevel"/>
    <w:tmpl w:val="20907F6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egacy w:legacy="1" w:legacySpace="170" w:legacyIndent="0"/>
      <w:lvlJc w:val="left"/>
      <w:pPr>
        <w:ind w:left="0" w:firstLine="0"/>
      </w:pPr>
    </w:lvl>
    <w:lvl w:ilvl="2">
      <w:start w:val="1"/>
      <w:numFmt w:val="decimal"/>
      <w:lvlText w:val="%1.%2.%3."/>
      <w:legacy w:legacy="1" w:legacySpace="170" w:legacyIndent="0"/>
      <w:lvlJc w:val="left"/>
      <w:pPr>
        <w:ind w:left="0" w:firstLine="0"/>
      </w:pPr>
    </w:lvl>
    <w:lvl w:ilvl="3">
      <w:start w:val="1"/>
      <w:numFmt w:val="lowerLetter"/>
      <w:lvlText w:val="%4)"/>
      <w:legacy w:legacy="1" w:legacySpace="0" w:legacyIndent="708"/>
      <w:lvlJc w:val="left"/>
      <w:pPr>
        <w:ind w:left="1418" w:hanging="708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1416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2124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2832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3540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4248" w:hanging="708"/>
      </w:pPr>
    </w:lvl>
  </w:abstractNum>
  <w:abstractNum w:abstractNumId="10">
    <w:nsid w:val="27495317"/>
    <w:multiLevelType w:val="hybridMultilevel"/>
    <w:tmpl w:val="A08EE8F0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0276D0"/>
    <w:multiLevelType w:val="hybridMultilevel"/>
    <w:tmpl w:val="7500F0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2213C"/>
    <w:multiLevelType w:val="singleLevel"/>
    <w:tmpl w:val="5C1054FA"/>
    <w:lvl w:ilvl="0">
      <w:start w:val="1"/>
      <w:numFmt w:val="lowerLetter"/>
      <w:lvlText w:val="%1) "/>
      <w:legacy w:legacy="1" w:legacySpace="0" w:legacyIndent="283"/>
      <w:lvlJc w:val="left"/>
      <w:pPr>
        <w:ind w:left="463" w:hanging="283"/>
      </w:pPr>
      <w:rPr>
        <w:rFonts w:ascii="Arial" w:hAnsi="Arial" w:cs="Times New Roman" w:hint="default"/>
        <w:b w:val="0"/>
        <w:i w:val="0"/>
        <w:sz w:val="22"/>
      </w:rPr>
    </w:lvl>
  </w:abstractNum>
  <w:abstractNum w:abstractNumId="13">
    <w:nsid w:val="38141564"/>
    <w:multiLevelType w:val="hybridMultilevel"/>
    <w:tmpl w:val="D5E07570"/>
    <w:lvl w:ilvl="0" w:tplc="6CA442AA">
      <w:start w:val="15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6D4ED8"/>
    <w:multiLevelType w:val="hybridMultilevel"/>
    <w:tmpl w:val="E0EC7182"/>
    <w:lvl w:ilvl="0" w:tplc="60C260E0">
      <w:start w:val="5"/>
      <w:numFmt w:val="bullet"/>
      <w:lvlText w:val="-"/>
      <w:lvlJc w:val="left"/>
      <w:pPr>
        <w:ind w:left="1065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3D8F6860"/>
    <w:multiLevelType w:val="hybridMultilevel"/>
    <w:tmpl w:val="8E98F28C"/>
    <w:lvl w:ilvl="0" w:tplc="55006308">
      <w:start w:val="15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6026E3"/>
    <w:multiLevelType w:val="hybridMultilevel"/>
    <w:tmpl w:val="FB56D928"/>
    <w:lvl w:ilvl="0" w:tplc="52667B94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>
    <w:nsid w:val="423D5C9A"/>
    <w:multiLevelType w:val="multilevel"/>
    <w:tmpl w:val="8AC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4D9D3F37"/>
    <w:multiLevelType w:val="hybridMultilevel"/>
    <w:tmpl w:val="96BE7648"/>
    <w:lvl w:ilvl="0" w:tplc="9ECEBA16">
      <w:start w:val="5"/>
      <w:numFmt w:val="bullet"/>
      <w:lvlText w:val="-"/>
      <w:lvlJc w:val="left"/>
      <w:pPr>
        <w:ind w:left="1065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>
    <w:nsid w:val="5106148A"/>
    <w:multiLevelType w:val="multilevel"/>
    <w:tmpl w:val="466C1934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0">
    <w:nsid w:val="53C87059"/>
    <w:multiLevelType w:val="hybridMultilevel"/>
    <w:tmpl w:val="2C529500"/>
    <w:lvl w:ilvl="0" w:tplc="78E460AC">
      <w:start w:val="1"/>
      <w:numFmt w:val="decimal"/>
      <w:lvlText w:val="%1."/>
      <w:lvlJc w:val="left"/>
      <w:pPr>
        <w:ind w:left="585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30" w:hanging="360"/>
      </w:pPr>
    </w:lvl>
    <w:lvl w:ilvl="2" w:tplc="0410001B" w:tentative="1">
      <w:start w:val="1"/>
      <w:numFmt w:val="lowerRoman"/>
      <w:lvlText w:val="%3."/>
      <w:lvlJc w:val="right"/>
      <w:pPr>
        <w:ind w:left="1950" w:hanging="180"/>
      </w:pPr>
    </w:lvl>
    <w:lvl w:ilvl="3" w:tplc="0410000F" w:tentative="1">
      <w:start w:val="1"/>
      <w:numFmt w:val="decimal"/>
      <w:lvlText w:val="%4."/>
      <w:lvlJc w:val="left"/>
      <w:pPr>
        <w:ind w:left="2670" w:hanging="360"/>
      </w:pPr>
    </w:lvl>
    <w:lvl w:ilvl="4" w:tplc="04100019" w:tentative="1">
      <w:start w:val="1"/>
      <w:numFmt w:val="lowerLetter"/>
      <w:lvlText w:val="%5."/>
      <w:lvlJc w:val="left"/>
      <w:pPr>
        <w:ind w:left="3390" w:hanging="360"/>
      </w:pPr>
    </w:lvl>
    <w:lvl w:ilvl="5" w:tplc="0410001B" w:tentative="1">
      <w:start w:val="1"/>
      <w:numFmt w:val="lowerRoman"/>
      <w:lvlText w:val="%6."/>
      <w:lvlJc w:val="right"/>
      <w:pPr>
        <w:ind w:left="4110" w:hanging="180"/>
      </w:pPr>
    </w:lvl>
    <w:lvl w:ilvl="6" w:tplc="0410000F" w:tentative="1">
      <w:start w:val="1"/>
      <w:numFmt w:val="decimal"/>
      <w:lvlText w:val="%7."/>
      <w:lvlJc w:val="left"/>
      <w:pPr>
        <w:ind w:left="4830" w:hanging="360"/>
      </w:pPr>
    </w:lvl>
    <w:lvl w:ilvl="7" w:tplc="04100019" w:tentative="1">
      <w:start w:val="1"/>
      <w:numFmt w:val="lowerLetter"/>
      <w:lvlText w:val="%8."/>
      <w:lvlJc w:val="left"/>
      <w:pPr>
        <w:ind w:left="5550" w:hanging="360"/>
      </w:pPr>
    </w:lvl>
    <w:lvl w:ilvl="8" w:tplc="0410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1">
    <w:nsid w:val="58834FD2"/>
    <w:multiLevelType w:val="hybridMultilevel"/>
    <w:tmpl w:val="85DA748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1D7D7D"/>
    <w:multiLevelType w:val="multilevel"/>
    <w:tmpl w:val="DEF05D3E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3">
    <w:nsid w:val="5C9F7925"/>
    <w:multiLevelType w:val="hybridMultilevel"/>
    <w:tmpl w:val="8B78FF12"/>
    <w:lvl w:ilvl="0" w:tplc="E186682A">
      <w:start w:val="15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0702F"/>
    <w:multiLevelType w:val="hybridMultilevel"/>
    <w:tmpl w:val="6F32517C"/>
    <w:lvl w:ilvl="0" w:tplc="52667B94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5">
    <w:nsid w:val="6C8A27FE"/>
    <w:multiLevelType w:val="singleLevel"/>
    <w:tmpl w:val="F4BEE4A6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6">
    <w:nsid w:val="6E730E76"/>
    <w:multiLevelType w:val="hybridMultilevel"/>
    <w:tmpl w:val="D37857DE"/>
    <w:lvl w:ilvl="0" w:tplc="52667B94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7">
    <w:nsid w:val="78505489"/>
    <w:multiLevelType w:val="hybridMultilevel"/>
    <w:tmpl w:val="415E02B4"/>
    <w:lvl w:ilvl="0" w:tplc="31CE3D5C">
      <w:start w:val="5"/>
      <w:numFmt w:val="bullet"/>
      <w:lvlText w:val="-"/>
      <w:lvlJc w:val="left"/>
      <w:pPr>
        <w:ind w:left="1065" w:hanging="360"/>
      </w:pPr>
      <w:rPr>
        <w:rFonts w:ascii="Courier New" w:eastAsia="Times New Roman" w:hAnsi="Courier New" w:cs="Courier New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2"/>
          <w:u w:val="none"/>
        </w:rPr>
      </w:lvl>
    </w:lvlOverride>
  </w:num>
  <w:num w:numId="4">
    <w:abstractNumId w:val="4"/>
  </w:num>
  <w:num w:numId="5">
    <w:abstractNumId w:val="25"/>
    <w:lvlOverride w:ilvl="0">
      <w:startOverride w:val="1"/>
    </w:lvlOverride>
  </w:num>
  <w:num w:numId="6">
    <w:abstractNumId w:val="25"/>
  </w:num>
  <w:num w:numId="7">
    <w:abstractNumId w:val="21"/>
  </w:num>
  <w:num w:numId="8">
    <w:abstractNumId w:val="20"/>
  </w:num>
  <w:num w:numId="9">
    <w:abstractNumId w:val="18"/>
  </w:num>
  <w:num w:numId="10">
    <w:abstractNumId w:val="6"/>
  </w:num>
  <w:num w:numId="11">
    <w:abstractNumId w:val="7"/>
  </w:num>
  <w:num w:numId="12">
    <w:abstractNumId w:val="24"/>
  </w:num>
  <w:num w:numId="13">
    <w:abstractNumId w:val="14"/>
  </w:num>
  <w:num w:numId="14">
    <w:abstractNumId w:val="22"/>
  </w:num>
  <w:num w:numId="15">
    <w:abstractNumId w:val="19"/>
  </w:num>
  <w:num w:numId="16">
    <w:abstractNumId w:val="5"/>
  </w:num>
  <w:num w:numId="17">
    <w:abstractNumId w:val="11"/>
  </w:num>
  <w:num w:numId="18">
    <w:abstractNumId w:val="1"/>
  </w:num>
  <w:num w:numId="19">
    <w:abstractNumId w:val="2"/>
  </w:num>
  <w:num w:numId="20">
    <w:abstractNumId w:val="10"/>
  </w:num>
  <w:num w:numId="21">
    <w:abstractNumId w:val="16"/>
  </w:num>
  <w:num w:numId="22">
    <w:abstractNumId w:val="12"/>
    <w:lvlOverride w:ilvl="0">
      <w:startOverride w:val="1"/>
    </w:lvlOverride>
  </w:num>
  <w:num w:numId="23">
    <w:abstractNumId w:val="26"/>
  </w:num>
  <w:num w:numId="24">
    <w:abstractNumId w:val="8"/>
  </w:num>
  <w:num w:numId="25">
    <w:abstractNumId w:val="3"/>
  </w:num>
  <w:num w:numId="26">
    <w:abstractNumId w:val="27"/>
  </w:num>
  <w:num w:numId="27">
    <w:abstractNumId w:val="15"/>
  </w:num>
  <w:num w:numId="28">
    <w:abstractNumId w:val="13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1266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E73DE"/>
    <w:rsid w:val="000030AB"/>
    <w:rsid w:val="00006E74"/>
    <w:rsid w:val="00006FAD"/>
    <w:rsid w:val="00007E41"/>
    <w:rsid w:val="00012906"/>
    <w:rsid w:val="00012EF6"/>
    <w:rsid w:val="000243E2"/>
    <w:rsid w:val="000246A6"/>
    <w:rsid w:val="00025CEF"/>
    <w:rsid w:val="0003016F"/>
    <w:rsid w:val="000304B7"/>
    <w:rsid w:val="00031DCA"/>
    <w:rsid w:val="00035728"/>
    <w:rsid w:val="000363F4"/>
    <w:rsid w:val="000423D0"/>
    <w:rsid w:val="0004368C"/>
    <w:rsid w:val="00044830"/>
    <w:rsid w:val="000466BC"/>
    <w:rsid w:val="00053EA4"/>
    <w:rsid w:val="00054AD2"/>
    <w:rsid w:val="00055B24"/>
    <w:rsid w:val="00063371"/>
    <w:rsid w:val="00063993"/>
    <w:rsid w:val="00063A74"/>
    <w:rsid w:val="00063E7D"/>
    <w:rsid w:val="000703FD"/>
    <w:rsid w:val="00070EE9"/>
    <w:rsid w:val="00072D93"/>
    <w:rsid w:val="00072FF1"/>
    <w:rsid w:val="00073D32"/>
    <w:rsid w:val="00073DD5"/>
    <w:rsid w:val="000765EC"/>
    <w:rsid w:val="00077AC3"/>
    <w:rsid w:val="00082531"/>
    <w:rsid w:val="00085163"/>
    <w:rsid w:val="000878F8"/>
    <w:rsid w:val="000945E5"/>
    <w:rsid w:val="000953E9"/>
    <w:rsid w:val="00095DDD"/>
    <w:rsid w:val="000A02D4"/>
    <w:rsid w:val="000A12D7"/>
    <w:rsid w:val="000A3CD2"/>
    <w:rsid w:val="000A7053"/>
    <w:rsid w:val="000B171A"/>
    <w:rsid w:val="000B5B20"/>
    <w:rsid w:val="000B7561"/>
    <w:rsid w:val="000C04B1"/>
    <w:rsid w:val="000C1D93"/>
    <w:rsid w:val="000C2B6A"/>
    <w:rsid w:val="000C2F26"/>
    <w:rsid w:val="000C3326"/>
    <w:rsid w:val="000C5D36"/>
    <w:rsid w:val="000D20E9"/>
    <w:rsid w:val="000D5F83"/>
    <w:rsid w:val="000D6BD8"/>
    <w:rsid w:val="000D72A7"/>
    <w:rsid w:val="000E1040"/>
    <w:rsid w:val="000E1C5B"/>
    <w:rsid w:val="000E5F64"/>
    <w:rsid w:val="000F47B6"/>
    <w:rsid w:val="000F60D9"/>
    <w:rsid w:val="000F7513"/>
    <w:rsid w:val="001003DE"/>
    <w:rsid w:val="001012F0"/>
    <w:rsid w:val="001024B2"/>
    <w:rsid w:val="001047C2"/>
    <w:rsid w:val="00104839"/>
    <w:rsid w:val="00105804"/>
    <w:rsid w:val="001062DC"/>
    <w:rsid w:val="00106A2D"/>
    <w:rsid w:val="00110DBD"/>
    <w:rsid w:val="0011534F"/>
    <w:rsid w:val="00121E90"/>
    <w:rsid w:val="0012207A"/>
    <w:rsid w:val="0012754D"/>
    <w:rsid w:val="00127B26"/>
    <w:rsid w:val="00131B87"/>
    <w:rsid w:val="001338D4"/>
    <w:rsid w:val="00134665"/>
    <w:rsid w:val="00137445"/>
    <w:rsid w:val="00141C44"/>
    <w:rsid w:val="001433E4"/>
    <w:rsid w:val="00144FD8"/>
    <w:rsid w:val="0014583A"/>
    <w:rsid w:val="001471E6"/>
    <w:rsid w:val="001567A6"/>
    <w:rsid w:val="00156B59"/>
    <w:rsid w:val="001613E8"/>
    <w:rsid w:val="0016204E"/>
    <w:rsid w:val="00167F87"/>
    <w:rsid w:val="0017074E"/>
    <w:rsid w:val="00170B4F"/>
    <w:rsid w:val="00174777"/>
    <w:rsid w:val="001747CA"/>
    <w:rsid w:val="00177B3A"/>
    <w:rsid w:val="001818BA"/>
    <w:rsid w:val="00182118"/>
    <w:rsid w:val="00182B59"/>
    <w:rsid w:val="001845F6"/>
    <w:rsid w:val="00184898"/>
    <w:rsid w:val="001852C8"/>
    <w:rsid w:val="001911C0"/>
    <w:rsid w:val="00191E57"/>
    <w:rsid w:val="00192714"/>
    <w:rsid w:val="001930B1"/>
    <w:rsid w:val="00193256"/>
    <w:rsid w:val="00197C02"/>
    <w:rsid w:val="001A0AD5"/>
    <w:rsid w:val="001A15AB"/>
    <w:rsid w:val="001A2377"/>
    <w:rsid w:val="001A6A36"/>
    <w:rsid w:val="001A766E"/>
    <w:rsid w:val="001B0D8C"/>
    <w:rsid w:val="001B10D8"/>
    <w:rsid w:val="001B3EC9"/>
    <w:rsid w:val="001B5132"/>
    <w:rsid w:val="001B7E3B"/>
    <w:rsid w:val="001C0746"/>
    <w:rsid w:val="001C0DEF"/>
    <w:rsid w:val="001C1E06"/>
    <w:rsid w:val="001C20C8"/>
    <w:rsid w:val="001C3657"/>
    <w:rsid w:val="001C4039"/>
    <w:rsid w:val="001C4F57"/>
    <w:rsid w:val="001C5D8E"/>
    <w:rsid w:val="001C7399"/>
    <w:rsid w:val="001C7D3D"/>
    <w:rsid w:val="001D051F"/>
    <w:rsid w:val="001D1FF1"/>
    <w:rsid w:val="001D3DBC"/>
    <w:rsid w:val="001E3BAD"/>
    <w:rsid w:val="001E4A4E"/>
    <w:rsid w:val="001E4C65"/>
    <w:rsid w:val="001F1318"/>
    <w:rsid w:val="001F40DF"/>
    <w:rsid w:val="002001EA"/>
    <w:rsid w:val="0020063B"/>
    <w:rsid w:val="00202626"/>
    <w:rsid w:val="0021198E"/>
    <w:rsid w:val="00211A9E"/>
    <w:rsid w:val="00217105"/>
    <w:rsid w:val="00217C04"/>
    <w:rsid w:val="0022115B"/>
    <w:rsid w:val="00223D53"/>
    <w:rsid w:val="0022614C"/>
    <w:rsid w:val="002303E6"/>
    <w:rsid w:val="002309E7"/>
    <w:rsid w:val="002319CB"/>
    <w:rsid w:val="00231B22"/>
    <w:rsid w:val="002360B2"/>
    <w:rsid w:val="00237C2E"/>
    <w:rsid w:val="002412E7"/>
    <w:rsid w:val="00241923"/>
    <w:rsid w:val="00243AEF"/>
    <w:rsid w:val="0024444C"/>
    <w:rsid w:val="00244AEC"/>
    <w:rsid w:val="002479A4"/>
    <w:rsid w:val="002502D2"/>
    <w:rsid w:val="00254A0F"/>
    <w:rsid w:val="00260CC0"/>
    <w:rsid w:val="00261932"/>
    <w:rsid w:val="002624CD"/>
    <w:rsid w:val="00262A7F"/>
    <w:rsid w:val="002712C5"/>
    <w:rsid w:val="00274A10"/>
    <w:rsid w:val="002751DB"/>
    <w:rsid w:val="00276C38"/>
    <w:rsid w:val="002803AF"/>
    <w:rsid w:val="00280E84"/>
    <w:rsid w:val="00282164"/>
    <w:rsid w:val="0028414A"/>
    <w:rsid w:val="002908E9"/>
    <w:rsid w:val="00290A6F"/>
    <w:rsid w:val="0029390B"/>
    <w:rsid w:val="00293F77"/>
    <w:rsid w:val="0029428D"/>
    <w:rsid w:val="00294F96"/>
    <w:rsid w:val="002953C8"/>
    <w:rsid w:val="002964C3"/>
    <w:rsid w:val="0029793D"/>
    <w:rsid w:val="002A22BC"/>
    <w:rsid w:val="002A5696"/>
    <w:rsid w:val="002B2DAF"/>
    <w:rsid w:val="002B38DE"/>
    <w:rsid w:val="002B4ABC"/>
    <w:rsid w:val="002B5D78"/>
    <w:rsid w:val="002C1BE7"/>
    <w:rsid w:val="002C2BDB"/>
    <w:rsid w:val="002C4E87"/>
    <w:rsid w:val="002C525D"/>
    <w:rsid w:val="002C6077"/>
    <w:rsid w:val="002D14BE"/>
    <w:rsid w:val="002D2175"/>
    <w:rsid w:val="002D26B4"/>
    <w:rsid w:val="002D3BCB"/>
    <w:rsid w:val="002D4D92"/>
    <w:rsid w:val="002D5BDA"/>
    <w:rsid w:val="002D674D"/>
    <w:rsid w:val="002E26E4"/>
    <w:rsid w:val="002E2A13"/>
    <w:rsid w:val="002E37A9"/>
    <w:rsid w:val="002E39A1"/>
    <w:rsid w:val="002E6181"/>
    <w:rsid w:val="002E795B"/>
    <w:rsid w:val="002F17F2"/>
    <w:rsid w:val="002F3921"/>
    <w:rsid w:val="002F3DB9"/>
    <w:rsid w:val="002F3FAD"/>
    <w:rsid w:val="003033E4"/>
    <w:rsid w:val="003039E8"/>
    <w:rsid w:val="00304789"/>
    <w:rsid w:val="00306D11"/>
    <w:rsid w:val="00307F03"/>
    <w:rsid w:val="00313903"/>
    <w:rsid w:val="00317EF2"/>
    <w:rsid w:val="00320E61"/>
    <w:rsid w:val="003217B8"/>
    <w:rsid w:val="00321C0F"/>
    <w:rsid w:val="003223F6"/>
    <w:rsid w:val="00323122"/>
    <w:rsid w:val="00324CCA"/>
    <w:rsid w:val="00326C10"/>
    <w:rsid w:val="00330FD9"/>
    <w:rsid w:val="00337540"/>
    <w:rsid w:val="00340D04"/>
    <w:rsid w:val="0034327B"/>
    <w:rsid w:val="0034486A"/>
    <w:rsid w:val="00347229"/>
    <w:rsid w:val="00351F79"/>
    <w:rsid w:val="00355303"/>
    <w:rsid w:val="003603D5"/>
    <w:rsid w:val="00360643"/>
    <w:rsid w:val="0036225C"/>
    <w:rsid w:val="0036518D"/>
    <w:rsid w:val="00370111"/>
    <w:rsid w:val="00372156"/>
    <w:rsid w:val="003748D5"/>
    <w:rsid w:val="00380E34"/>
    <w:rsid w:val="00381DCB"/>
    <w:rsid w:val="00386703"/>
    <w:rsid w:val="00392497"/>
    <w:rsid w:val="003926B1"/>
    <w:rsid w:val="003929C3"/>
    <w:rsid w:val="00393AA1"/>
    <w:rsid w:val="003A30BC"/>
    <w:rsid w:val="003A3C23"/>
    <w:rsid w:val="003A42EB"/>
    <w:rsid w:val="003A686E"/>
    <w:rsid w:val="003A787F"/>
    <w:rsid w:val="003A7CA2"/>
    <w:rsid w:val="003B1989"/>
    <w:rsid w:val="003B268F"/>
    <w:rsid w:val="003B38DC"/>
    <w:rsid w:val="003B4ABB"/>
    <w:rsid w:val="003B76BD"/>
    <w:rsid w:val="003C0C8B"/>
    <w:rsid w:val="003C0D22"/>
    <w:rsid w:val="003C1C9D"/>
    <w:rsid w:val="003C34A2"/>
    <w:rsid w:val="003C5FF8"/>
    <w:rsid w:val="003C7157"/>
    <w:rsid w:val="003C7437"/>
    <w:rsid w:val="003C7ED6"/>
    <w:rsid w:val="003D0E95"/>
    <w:rsid w:val="003D1926"/>
    <w:rsid w:val="003D1EBD"/>
    <w:rsid w:val="003D2BE1"/>
    <w:rsid w:val="003D58BF"/>
    <w:rsid w:val="003D7BD4"/>
    <w:rsid w:val="003E0284"/>
    <w:rsid w:val="003E0A3E"/>
    <w:rsid w:val="003E19D2"/>
    <w:rsid w:val="003E20EB"/>
    <w:rsid w:val="003E2490"/>
    <w:rsid w:val="003E3A6A"/>
    <w:rsid w:val="003F3CC8"/>
    <w:rsid w:val="003F618E"/>
    <w:rsid w:val="0040085F"/>
    <w:rsid w:val="00402581"/>
    <w:rsid w:val="004039FE"/>
    <w:rsid w:val="00405081"/>
    <w:rsid w:val="004067A8"/>
    <w:rsid w:val="00412BCB"/>
    <w:rsid w:val="0041369D"/>
    <w:rsid w:val="00421FBB"/>
    <w:rsid w:val="00426F3B"/>
    <w:rsid w:val="004279FD"/>
    <w:rsid w:val="00427ECF"/>
    <w:rsid w:val="0043019C"/>
    <w:rsid w:val="00430692"/>
    <w:rsid w:val="0043130D"/>
    <w:rsid w:val="004318B1"/>
    <w:rsid w:val="00431CA7"/>
    <w:rsid w:val="00431F54"/>
    <w:rsid w:val="004327E7"/>
    <w:rsid w:val="004375EF"/>
    <w:rsid w:val="00437ED2"/>
    <w:rsid w:val="00443B2A"/>
    <w:rsid w:val="0044633B"/>
    <w:rsid w:val="004469F1"/>
    <w:rsid w:val="004561F9"/>
    <w:rsid w:val="004562A8"/>
    <w:rsid w:val="00461C19"/>
    <w:rsid w:val="00467F6E"/>
    <w:rsid w:val="0047543B"/>
    <w:rsid w:val="00477BDB"/>
    <w:rsid w:val="004824CF"/>
    <w:rsid w:val="00484822"/>
    <w:rsid w:val="004860CB"/>
    <w:rsid w:val="0048644D"/>
    <w:rsid w:val="00487E14"/>
    <w:rsid w:val="0049124F"/>
    <w:rsid w:val="00491B85"/>
    <w:rsid w:val="00492C7A"/>
    <w:rsid w:val="00495207"/>
    <w:rsid w:val="00495FB0"/>
    <w:rsid w:val="004A06F8"/>
    <w:rsid w:val="004A19FB"/>
    <w:rsid w:val="004A28CB"/>
    <w:rsid w:val="004A7009"/>
    <w:rsid w:val="004B1F40"/>
    <w:rsid w:val="004B21CC"/>
    <w:rsid w:val="004B253A"/>
    <w:rsid w:val="004B2628"/>
    <w:rsid w:val="004B30B3"/>
    <w:rsid w:val="004B487D"/>
    <w:rsid w:val="004B5D5C"/>
    <w:rsid w:val="004B6F52"/>
    <w:rsid w:val="004C2FD4"/>
    <w:rsid w:val="004C6461"/>
    <w:rsid w:val="004C779A"/>
    <w:rsid w:val="004D084A"/>
    <w:rsid w:val="004D20CE"/>
    <w:rsid w:val="004D287A"/>
    <w:rsid w:val="004D2F03"/>
    <w:rsid w:val="004D3444"/>
    <w:rsid w:val="004D4068"/>
    <w:rsid w:val="004D677B"/>
    <w:rsid w:val="004E2770"/>
    <w:rsid w:val="004E3C12"/>
    <w:rsid w:val="004E66C1"/>
    <w:rsid w:val="004E6D51"/>
    <w:rsid w:val="004E6EEA"/>
    <w:rsid w:val="004F037C"/>
    <w:rsid w:val="004F17D4"/>
    <w:rsid w:val="004F1ACB"/>
    <w:rsid w:val="004F41F9"/>
    <w:rsid w:val="004F4FA7"/>
    <w:rsid w:val="004F5292"/>
    <w:rsid w:val="004F5CE3"/>
    <w:rsid w:val="00503563"/>
    <w:rsid w:val="005108D1"/>
    <w:rsid w:val="0051134E"/>
    <w:rsid w:val="00513747"/>
    <w:rsid w:val="00514D3B"/>
    <w:rsid w:val="00515868"/>
    <w:rsid w:val="00516F2F"/>
    <w:rsid w:val="00516FE9"/>
    <w:rsid w:val="005210E8"/>
    <w:rsid w:val="0052197D"/>
    <w:rsid w:val="00521B38"/>
    <w:rsid w:val="00525BDF"/>
    <w:rsid w:val="005271D2"/>
    <w:rsid w:val="005310C3"/>
    <w:rsid w:val="00531E2D"/>
    <w:rsid w:val="00532F0D"/>
    <w:rsid w:val="00533319"/>
    <w:rsid w:val="00533B04"/>
    <w:rsid w:val="005346CC"/>
    <w:rsid w:val="00534877"/>
    <w:rsid w:val="00535460"/>
    <w:rsid w:val="005362A3"/>
    <w:rsid w:val="00537593"/>
    <w:rsid w:val="0054049A"/>
    <w:rsid w:val="0054106E"/>
    <w:rsid w:val="00542223"/>
    <w:rsid w:val="005432BF"/>
    <w:rsid w:val="0054544C"/>
    <w:rsid w:val="005601FA"/>
    <w:rsid w:val="0056031F"/>
    <w:rsid w:val="0056125A"/>
    <w:rsid w:val="00566B56"/>
    <w:rsid w:val="00570CEF"/>
    <w:rsid w:val="00571341"/>
    <w:rsid w:val="0057363F"/>
    <w:rsid w:val="00573A51"/>
    <w:rsid w:val="00574467"/>
    <w:rsid w:val="00574A51"/>
    <w:rsid w:val="0057545C"/>
    <w:rsid w:val="00585E17"/>
    <w:rsid w:val="00593456"/>
    <w:rsid w:val="00593BE0"/>
    <w:rsid w:val="00594C5A"/>
    <w:rsid w:val="00595CBD"/>
    <w:rsid w:val="0059649B"/>
    <w:rsid w:val="005A045E"/>
    <w:rsid w:val="005A13B7"/>
    <w:rsid w:val="005A2A87"/>
    <w:rsid w:val="005A5386"/>
    <w:rsid w:val="005B040B"/>
    <w:rsid w:val="005B0DA0"/>
    <w:rsid w:val="005B48A7"/>
    <w:rsid w:val="005B5337"/>
    <w:rsid w:val="005B6A56"/>
    <w:rsid w:val="005C1E60"/>
    <w:rsid w:val="005C228C"/>
    <w:rsid w:val="005C2441"/>
    <w:rsid w:val="005C3837"/>
    <w:rsid w:val="005C421B"/>
    <w:rsid w:val="005C5B46"/>
    <w:rsid w:val="005C7C9F"/>
    <w:rsid w:val="005D19D9"/>
    <w:rsid w:val="005D3991"/>
    <w:rsid w:val="005D5F27"/>
    <w:rsid w:val="005D69FC"/>
    <w:rsid w:val="005E26B9"/>
    <w:rsid w:val="005E2867"/>
    <w:rsid w:val="005E3A35"/>
    <w:rsid w:val="005E4300"/>
    <w:rsid w:val="005E5D40"/>
    <w:rsid w:val="005E764E"/>
    <w:rsid w:val="005F2756"/>
    <w:rsid w:val="005F606A"/>
    <w:rsid w:val="005F7188"/>
    <w:rsid w:val="005F7B44"/>
    <w:rsid w:val="006010ED"/>
    <w:rsid w:val="00601CBF"/>
    <w:rsid w:val="006029C2"/>
    <w:rsid w:val="006045BE"/>
    <w:rsid w:val="00604CBD"/>
    <w:rsid w:val="0060528D"/>
    <w:rsid w:val="00605EE6"/>
    <w:rsid w:val="00612363"/>
    <w:rsid w:val="00615765"/>
    <w:rsid w:val="00616BB1"/>
    <w:rsid w:val="006211C1"/>
    <w:rsid w:val="00622FA5"/>
    <w:rsid w:val="00623887"/>
    <w:rsid w:val="00625217"/>
    <w:rsid w:val="006310FF"/>
    <w:rsid w:val="006410EF"/>
    <w:rsid w:val="006429E3"/>
    <w:rsid w:val="00642B07"/>
    <w:rsid w:val="00643374"/>
    <w:rsid w:val="00645082"/>
    <w:rsid w:val="0064741E"/>
    <w:rsid w:val="00650765"/>
    <w:rsid w:val="006521A3"/>
    <w:rsid w:val="00652480"/>
    <w:rsid w:val="00653637"/>
    <w:rsid w:val="0065463A"/>
    <w:rsid w:val="00655959"/>
    <w:rsid w:val="00657157"/>
    <w:rsid w:val="00660BB9"/>
    <w:rsid w:val="006610D1"/>
    <w:rsid w:val="006635AE"/>
    <w:rsid w:val="006639EA"/>
    <w:rsid w:val="00663FB2"/>
    <w:rsid w:val="00665EF2"/>
    <w:rsid w:val="00667101"/>
    <w:rsid w:val="006723C3"/>
    <w:rsid w:val="00675A49"/>
    <w:rsid w:val="00677C82"/>
    <w:rsid w:val="0068430F"/>
    <w:rsid w:val="006860D1"/>
    <w:rsid w:val="006902B2"/>
    <w:rsid w:val="006929E8"/>
    <w:rsid w:val="00695472"/>
    <w:rsid w:val="00696D47"/>
    <w:rsid w:val="00696E33"/>
    <w:rsid w:val="006A0825"/>
    <w:rsid w:val="006A327D"/>
    <w:rsid w:val="006A4BF1"/>
    <w:rsid w:val="006A6054"/>
    <w:rsid w:val="006B05BF"/>
    <w:rsid w:val="006B184A"/>
    <w:rsid w:val="006B1F21"/>
    <w:rsid w:val="006B69D4"/>
    <w:rsid w:val="006B722C"/>
    <w:rsid w:val="006B78E9"/>
    <w:rsid w:val="006C5075"/>
    <w:rsid w:val="006C5C8D"/>
    <w:rsid w:val="006C7A7A"/>
    <w:rsid w:val="006D10FB"/>
    <w:rsid w:val="006D25E3"/>
    <w:rsid w:val="006D3313"/>
    <w:rsid w:val="006D5A51"/>
    <w:rsid w:val="006D5F3B"/>
    <w:rsid w:val="006D72BB"/>
    <w:rsid w:val="006E1370"/>
    <w:rsid w:val="006E3FB8"/>
    <w:rsid w:val="006E4C47"/>
    <w:rsid w:val="006E7993"/>
    <w:rsid w:val="006F2560"/>
    <w:rsid w:val="006F4725"/>
    <w:rsid w:val="006F558B"/>
    <w:rsid w:val="006F6BA5"/>
    <w:rsid w:val="00700230"/>
    <w:rsid w:val="00700263"/>
    <w:rsid w:val="0070050E"/>
    <w:rsid w:val="00700FEE"/>
    <w:rsid w:val="007011B6"/>
    <w:rsid w:val="00704EA6"/>
    <w:rsid w:val="00710365"/>
    <w:rsid w:val="00711C6F"/>
    <w:rsid w:val="00711D61"/>
    <w:rsid w:val="007157E4"/>
    <w:rsid w:val="007201A3"/>
    <w:rsid w:val="0072034E"/>
    <w:rsid w:val="007215D7"/>
    <w:rsid w:val="0072173C"/>
    <w:rsid w:val="00721FAB"/>
    <w:rsid w:val="0072516D"/>
    <w:rsid w:val="00727809"/>
    <w:rsid w:val="00727F60"/>
    <w:rsid w:val="007301C1"/>
    <w:rsid w:val="0073437F"/>
    <w:rsid w:val="0073601A"/>
    <w:rsid w:val="0075125D"/>
    <w:rsid w:val="00751CED"/>
    <w:rsid w:val="007534DC"/>
    <w:rsid w:val="0075388C"/>
    <w:rsid w:val="007543FA"/>
    <w:rsid w:val="007554B3"/>
    <w:rsid w:val="00756D65"/>
    <w:rsid w:val="00756EC1"/>
    <w:rsid w:val="00756F50"/>
    <w:rsid w:val="00757E90"/>
    <w:rsid w:val="00764A72"/>
    <w:rsid w:val="00766E61"/>
    <w:rsid w:val="00775CD0"/>
    <w:rsid w:val="00775EBF"/>
    <w:rsid w:val="00777F6B"/>
    <w:rsid w:val="00780BBA"/>
    <w:rsid w:val="00782F7A"/>
    <w:rsid w:val="007830F1"/>
    <w:rsid w:val="00787029"/>
    <w:rsid w:val="00787157"/>
    <w:rsid w:val="00790D04"/>
    <w:rsid w:val="0079203B"/>
    <w:rsid w:val="00794765"/>
    <w:rsid w:val="00796683"/>
    <w:rsid w:val="00797ABF"/>
    <w:rsid w:val="007A1BC4"/>
    <w:rsid w:val="007A35D0"/>
    <w:rsid w:val="007A3866"/>
    <w:rsid w:val="007A3BA3"/>
    <w:rsid w:val="007A3E64"/>
    <w:rsid w:val="007A40D9"/>
    <w:rsid w:val="007A4B43"/>
    <w:rsid w:val="007B199D"/>
    <w:rsid w:val="007B1DFE"/>
    <w:rsid w:val="007B21BF"/>
    <w:rsid w:val="007B2E5D"/>
    <w:rsid w:val="007B2F1A"/>
    <w:rsid w:val="007B3884"/>
    <w:rsid w:val="007B3FDC"/>
    <w:rsid w:val="007B490C"/>
    <w:rsid w:val="007B6123"/>
    <w:rsid w:val="007B637C"/>
    <w:rsid w:val="007C0587"/>
    <w:rsid w:val="007C3DB0"/>
    <w:rsid w:val="007D04DF"/>
    <w:rsid w:val="007D1409"/>
    <w:rsid w:val="007D1B85"/>
    <w:rsid w:val="007D2AD4"/>
    <w:rsid w:val="007D4EE5"/>
    <w:rsid w:val="007D5D91"/>
    <w:rsid w:val="007E45AD"/>
    <w:rsid w:val="007E4C8F"/>
    <w:rsid w:val="007E59EE"/>
    <w:rsid w:val="007F2950"/>
    <w:rsid w:val="007F2E7E"/>
    <w:rsid w:val="007F3976"/>
    <w:rsid w:val="007F3A84"/>
    <w:rsid w:val="007F4B0B"/>
    <w:rsid w:val="007F5E4C"/>
    <w:rsid w:val="007F69C1"/>
    <w:rsid w:val="00801AAB"/>
    <w:rsid w:val="00802D35"/>
    <w:rsid w:val="00803E51"/>
    <w:rsid w:val="008048AC"/>
    <w:rsid w:val="0080642F"/>
    <w:rsid w:val="00815D87"/>
    <w:rsid w:val="0082159E"/>
    <w:rsid w:val="008271BB"/>
    <w:rsid w:val="00830B92"/>
    <w:rsid w:val="008377AB"/>
    <w:rsid w:val="00840CEB"/>
    <w:rsid w:val="00843B54"/>
    <w:rsid w:val="00843E28"/>
    <w:rsid w:val="00846DE1"/>
    <w:rsid w:val="00851DA2"/>
    <w:rsid w:val="008526AF"/>
    <w:rsid w:val="0085290B"/>
    <w:rsid w:val="00853328"/>
    <w:rsid w:val="00856C10"/>
    <w:rsid w:val="00856E3F"/>
    <w:rsid w:val="0086093F"/>
    <w:rsid w:val="008649AC"/>
    <w:rsid w:val="008653CC"/>
    <w:rsid w:val="00865610"/>
    <w:rsid w:val="008659DC"/>
    <w:rsid w:val="00865DB4"/>
    <w:rsid w:val="00866FCC"/>
    <w:rsid w:val="008725E9"/>
    <w:rsid w:val="0087395B"/>
    <w:rsid w:val="008743B6"/>
    <w:rsid w:val="008745C4"/>
    <w:rsid w:val="00877E5B"/>
    <w:rsid w:val="0088000E"/>
    <w:rsid w:val="00880588"/>
    <w:rsid w:val="0088122C"/>
    <w:rsid w:val="00884A65"/>
    <w:rsid w:val="00884BD4"/>
    <w:rsid w:val="008918FF"/>
    <w:rsid w:val="00892656"/>
    <w:rsid w:val="00893269"/>
    <w:rsid w:val="008934BA"/>
    <w:rsid w:val="00894A51"/>
    <w:rsid w:val="008A3BE2"/>
    <w:rsid w:val="008A4904"/>
    <w:rsid w:val="008A549E"/>
    <w:rsid w:val="008B0172"/>
    <w:rsid w:val="008B3AB1"/>
    <w:rsid w:val="008B3C82"/>
    <w:rsid w:val="008B411A"/>
    <w:rsid w:val="008B7420"/>
    <w:rsid w:val="008C34D2"/>
    <w:rsid w:val="008C3D62"/>
    <w:rsid w:val="008C4682"/>
    <w:rsid w:val="008C5969"/>
    <w:rsid w:val="008C6D1C"/>
    <w:rsid w:val="008D5BAC"/>
    <w:rsid w:val="008E2DBA"/>
    <w:rsid w:val="008E382F"/>
    <w:rsid w:val="008E410C"/>
    <w:rsid w:val="008E4FCE"/>
    <w:rsid w:val="008E5FA6"/>
    <w:rsid w:val="008F111E"/>
    <w:rsid w:val="008F1C63"/>
    <w:rsid w:val="008F4CC0"/>
    <w:rsid w:val="008F7DC3"/>
    <w:rsid w:val="00901DFC"/>
    <w:rsid w:val="0090229A"/>
    <w:rsid w:val="00903314"/>
    <w:rsid w:val="00910B7F"/>
    <w:rsid w:val="00912B1E"/>
    <w:rsid w:val="0091388A"/>
    <w:rsid w:val="00914C9F"/>
    <w:rsid w:val="00917FEA"/>
    <w:rsid w:val="00920800"/>
    <w:rsid w:val="00922852"/>
    <w:rsid w:val="00925117"/>
    <w:rsid w:val="00925650"/>
    <w:rsid w:val="009256D9"/>
    <w:rsid w:val="00931B03"/>
    <w:rsid w:val="009326D1"/>
    <w:rsid w:val="0093515D"/>
    <w:rsid w:val="00935AA6"/>
    <w:rsid w:val="0093731B"/>
    <w:rsid w:val="00943091"/>
    <w:rsid w:val="009438AB"/>
    <w:rsid w:val="00943F2E"/>
    <w:rsid w:val="00947BAB"/>
    <w:rsid w:val="00954DF4"/>
    <w:rsid w:val="00956517"/>
    <w:rsid w:val="00956ABA"/>
    <w:rsid w:val="00963883"/>
    <w:rsid w:val="00964579"/>
    <w:rsid w:val="00964FBA"/>
    <w:rsid w:val="00967C50"/>
    <w:rsid w:val="00970A58"/>
    <w:rsid w:val="00972155"/>
    <w:rsid w:val="00974300"/>
    <w:rsid w:val="00974977"/>
    <w:rsid w:val="00977483"/>
    <w:rsid w:val="00981362"/>
    <w:rsid w:val="00984B5B"/>
    <w:rsid w:val="00985DBB"/>
    <w:rsid w:val="00990028"/>
    <w:rsid w:val="00992BF9"/>
    <w:rsid w:val="00993F13"/>
    <w:rsid w:val="009A38D4"/>
    <w:rsid w:val="009A64E9"/>
    <w:rsid w:val="009B042A"/>
    <w:rsid w:val="009B251B"/>
    <w:rsid w:val="009B280E"/>
    <w:rsid w:val="009B2C35"/>
    <w:rsid w:val="009B63DD"/>
    <w:rsid w:val="009C399B"/>
    <w:rsid w:val="009C6997"/>
    <w:rsid w:val="009C770B"/>
    <w:rsid w:val="009C789D"/>
    <w:rsid w:val="009D1735"/>
    <w:rsid w:val="009D4369"/>
    <w:rsid w:val="009D6A59"/>
    <w:rsid w:val="009E220F"/>
    <w:rsid w:val="009E502E"/>
    <w:rsid w:val="009E5371"/>
    <w:rsid w:val="009E553C"/>
    <w:rsid w:val="009E5ED0"/>
    <w:rsid w:val="009E629A"/>
    <w:rsid w:val="009E64E4"/>
    <w:rsid w:val="009E7A70"/>
    <w:rsid w:val="009F097C"/>
    <w:rsid w:val="009F0A3E"/>
    <w:rsid w:val="009F17E3"/>
    <w:rsid w:val="009F1804"/>
    <w:rsid w:val="009F6221"/>
    <w:rsid w:val="00A01379"/>
    <w:rsid w:val="00A01BE0"/>
    <w:rsid w:val="00A02FB4"/>
    <w:rsid w:val="00A039C9"/>
    <w:rsid w:val="00A1056B"/>
    <w:rsid w:val="00A128D8"/>
    <w:rsid w:val="00A13308"/>
    <w:rsid w:val="00A164DE"/>
    <w:rsid w:val="00A16F11"/>
    <w:rsid w:val="00A173B7"/>
    <w:rsid w:val="00A17D53"/>
    <w:rsid w:val="00A229F0"/>
    <w:rsid w:val="00A24729"/>
    <w:rsid w:val="00A25016"/>
    <w:rsid w:val="00A2520D"/>
    <w:rsid w:val="00A2720D"/>
    <w:rsid w:val="00A27957"/>
    <w:rsid w:val="00A34023"/>
    <w:rsid w:val="00A35683"/>
    <w:rsid w:val="00A356DA"/>
    <w:rsid w:val="00A36F0A"/>
    <w:rsid w:val="00A41C41"/>
    <w:rsid w:val="00A43C22"/>
    <w:rsid w:val="00A444A2"/>
    <w:rsid w:val="00A50D68"/>
    <w:rsid w:val="00A5104B"/>
    <w:rsid w:val="00A516BB"/>
    <w:rsid w:val="00A579FB"/>
    <w:rsid w:val="00A57E19"/>
    <w:rsid w:val="00A610E5"/>
    <w:rsid w:val="00A62EB3"/>
    <w:rsid w:val="00A6598F"/>
    <w:rsid w:val="00A66684"/>
    <w:rsid w:val="00A66BFF"/>
    <w:rsid w:val="00A67803"/>
    <w:rsid w:val="00A706D0"/>
    <w:rsid w:val="00A70D49"/>
    <w:rsid w:val="00A71EA5"/>
    <w:rsid w:val="00A722D4"/>
    <w:rsid w:val="00A757F4"/>
    <w:rsid w:val="00A759AE"/>
    <w:rsid w:val="00A83F3F"/>
    <w:rsid w:val="00A87E06"/>
    <w:rsid w:val="00A91FB9"/>
    <w:rsid w:val="00A92DCE"/>
    <w:rsid w:val="00A96EBF"/>
    <w:rsid w:val="00A97E47"/>
    <w:rsid w:val="00AA4EBB"/>
    <w:rsid w:val="00AA5236"/>
    <w:rsid w:val="00AA676D"/>
    <w:rsid w:val="00AA7E16"/>
    <w:rsid w:val="00AB220A"/>
    <w:rsid w:val="00AB2753"/>
    <w:rsid w:val="00AB4458"/>
    <w:rsid w:val="00AB45FD"/>
    <w:rsid w:val="00AB71E4"/>
    <w:rsid w:val="00AC0326"/>
    <w:rsid w:val="00AC0FF9"/>
    <w:rsid w:val="00AC28AD"/>
    <w:rsid w:val="00AC364C"/>
    <w:rsid w:val="00AC3763"/>
    <w:rsid w:val="00AC555E"/>
    <w:rsid w:val="00AC7793"/>
    <w:rsid w:val="00AD074C"/>
    <w:rsid w:val="00AD29DB"/>
    <w:rsid w:val="00AD58EB"/>
    <w:rsid w:val="00AD6E74"/>
    <w:rsid w:val="00AE2AE1"/>
    <w:rsid w:val="00AF0FA6"/>
    <w:rsid w:val="00AF2929"/>
    <w:rsid w:val="00AF4450"/>
    <w:rsid w:val="00AF6473"/>
    <w:rsid w:val="00B00948"/>
    <w:rsid w:val="00B00E43"/>
    <w:rsid w:val="00B03396"/>
    <w:rsid w:val="00B03A79"/>
    <w:rsid w:val="00B03BDE"/>
    <w:rsid w:val="00B04ACC"/>
    <w:rsid w:val="00B05F16"/>
    <w:rsid w:val="00B119F0"/>
    <w:rsid w:val="00B12982"/>
    <w:rsid w:val="00B12A60"/>
    <w:rsid w:val="00B15E59"/>
    <w:rsid w:val="00B162BE"/>
    <w:rsid w:val="00B21980"/>
    <w:rsid w:val="00B23DEC"/>
    <w:rsid w:val="00B25306"/>
    <w:rsid w:val="00B26BDB"/>
    <w:rsid w:val="00B300A8"/>
    <w:rsid w:val="00B32697"/>
    <w:rsid w:val="00B33638"/>
    <w:rsid w:val="00B35A2E"/>
    <w:rsid w:val="00B379C8"/>
    <w:rsid w:val="00B37B55"/>
    <w:rsid w:val="00B37CD3"/>
    <w:rsid w:val="00B51ABA"/>
    <w:rsid w:val="00B52105"/>
    <w:rsid w:val="00B524C1"/>
    <w:rsid w:val="00B54167"/>
    <w:rsid w:val="00B54EFA"/>
    <w:rsid w:val="00B555A8"/>
    <w:rsid w:val="00B55FE0"/>
    <w:rsid w:val="00B61B3B"/>
    <w:rsid w:val="00B61FA1"/>
    <w:rsid w:val="00B64ADC"/>
    <w:rsid w:val="00B658EB"/>
    <w:rsid w:val="00B65AAB"/>
    <w:rsid w:val="00B66D1E"/>
    <w:rsid w:val="00B67F4E"/>
    <w:rsid w:val="00B710EC"/>
    <w:rsid w:val="00B828C8"/>
    <w:rsid w:val="00B82DB1"/>
    <w:rsid w:val="00B83113"/>
    <w:rsid w:val="00B87D20"/>
    <w:rsid w:val="00B91772"/>
    <w:rsid w:val="00B92785"/>
    <w:rsid w:val="00B95C55"/>
    <w:rsid w:val="00B95CD1"/>
    <w:rsid w:val="00B97CD2"/>
    <w:rsid w:val="00BA1277"/>
    <w:rsid w:val="00BA1A60"/>
    <w:rsid w:val="00BA28A0"/>
    <w:rsid w:val="00BA4B43"/>
    <w:rsid w:val="00BA4E32"/>
    <w:rsid w:val="00BA6C3D"/>
    <w:rsid w:val="00BB05B5"/>
    <w:rsid w:val="00BB0833"/>
    <w:rsid w:val="00BB0AC9"/>
    <w:rsid w:val="00BB13A0"/>
    <w:rsid w:val="00BB5870"/>
    <w:rsid w:val="00BB72E1"/>
    <w:rsid w:val="00BB75FE"/>
    <w:rsid w:val="00BD2244"/>
    <w:rsid w:val="00BD272E"/>
    <w:rsid w:val="00BD3181"/>
    <w:rsid w:val="00BD3E1E"/>
    <w:rsid w:val="00BD4359"/>
    <w:rsid w:val="00BD6036"/>
    <w:rsid w:val="00BD68A5"/>
    <w:rsid w:val="00BD702D"/>
    <w:rsid w:val="00BE0BE6"/>
    <w:rsid w:val="00BE0F0F"/>
    <w:rsid w:val="00BE26AB"/>
    <w:rsid w:val="00BE646B"/>
    <w:rsid w:val="00BE70E3"/>
    <w:rsid w:val="00BF2604"/>
    <w:rsid w:val="00BF2800"/>
    <w:rsid w:val="00BF6596"/>
    <w:rsid w:val="00BF7093"/>
    <w:rsid w:val="00C00F36"/>
    <w:rsid w:val="00C01096"/>
    <w:rsid w:val="00C044A3"/>
    <w:rsid w:val="00C0496A"/>
    <w:rsid w:val="00C056C7"/>
    <w:rsid w:val="00C060FE"/>
    <w:rsid w:val="00C07B0C"/>
    <w:rsid w:val="00C12EC2"/>
    <w:rsid w:val="00C1439A"/>
    <w:rsid w:val="00C15A56"/>
    <w:rsid w:val="00C16003"/>
    <w:rsid w:val="00C16623"/>
    <w:rsid w:val="00C17327"/>
    <w:rsid w:val="00C17FAC"/>
    <w:rsid w:val="00C17FFB"/>
    <w:rsid w:val="00C20CFA"/>
    <w:rsid w:val="00C21B53"/>
    <w:rsid w:val="00C27325"/>
    <w:rsid w:val="00C30832"/>
    <w:rsid w:val="00C31774"/>
    <w:rsid w:val="00C332C7"/>
    <w:rsid w:val="00C37B78"/>
    <w:rsid w:val="00C4073D"/>
    <w:rsid w:val="00C41CD6"/>
    <w:rsid w:val="00C41EC1"/>
    <w:rsid w:val="00C421BB"/>
    <w:rsid w:val="00C4230A"/>
    <w:rsid w:val="00C42522"/>
    <w:rsid w:val="00C4325C"/>
    <w:rsid w:val="00C47CC8"/>
    <w:rsid w:val="00C53B75"/>
    <w:rsid w:val="00C5568F"/>
    <w:rsid w:val="00C5649A"/>
    <w:rsid w:val="00C60534"/>
    <w:rsid w:val="00C60C97"/>
    <w:rsid w:val="00C61BEC"/>
    <w:rsid w:val="00C65A32"/>
    <w:rsid w:val="00C67A96"/>
    <w:rsid w:val="00C70EA8"/>
    <w:rsid w:val="00C71A2F"/>
    <w:rsid w:val="00C73C7C"/>
    <w:rsid w:val="00C74DDC"/>
    <w:rsid w:val="00C75F8F"/>
    <w:rsid w:val="00C804C2"/>
    <w:rsid w:val="00C80BDD"/>
    <w:rsid w:val="00C8280B"/>
    <w:rsid w:val="00C82A3E"/>
    <w:rsid w:val="00C82BEF"/>
    <w:rsid w:val="00C9142A"/>
    <w:rsid w:val="00C92514"/>
    <w:rsid w:val="00C92AAE"/>
    <w:rsid w:val="00C92BB6"/>
    <w:rsid w:val="00C93468"/>
    <w:rsid w:val="00C9369B"/>
    <w:rsid w:val="00CA1004"/>
    <w:rsid w:val="00CA142A"/>
    <w:rsid w:val="00CA2335"/>
    <w:rsid w:val="00CA3962"/>
    <w:rsid w:val="00CA3BE3"/>
    <w:rsid w:val="00CB27BE"/>
    <w:rsid w:val="00CB27D6"/>
    <w:rsid w:val="00CB4205"/>
    <w:rsid w:val="00CB6560"/>
    <w:rsid w:val="00CC25D3"/>
    <w:rsid w:val="00CC34A9"/>
    <w:rsid w:val="00CC4C18"/>
    <w:rsid w:val="00CC5480"/>
    <w:rsid w:val="00CC64C5"/>
    <w:rsid w:val="00CC6CB0"/>
    <w:rsid w:val="00CC737D"/>
    <w:rsid w:val="00CD00D9"/>
    <w:rsid w:val="00CD24D9"/>
    <w:rsid w:val="00CD3602"/>
    <w:rsid w:val="00CD4DD2"/>
    <w:rsid w:val="00CD7F86"/>
    <w:rsid w:val="00CE0402"/>
    <w:rsid w:val="00CE071A"/>
    <w:rsid w:val="00CE0ACA"/>
    <w:rsid w:val="00CE1BD3"/>
    <w:rsid w:val="00CE368C"/>
    <w:rsid w:val="00CE3AB8"/>
    <w:rsid w:val="00CE6260"/>
    <w:rsid w:val="00CE6981"/>
    <w:rsid w:val="00CE6DE4"/>
    <w:rsid w:val="00CE7145"/>
    <w:rsid w:val="00CE73DE"/>
    <w:rsid w:val="00CF1406"/>
    <w:rsid w:val="00CF16F3"/>
    <w:rsid w:val="00CF1E89"/>
    <w:rsid w:val="00CF2FA3"/>
    <w:rsid w:val="00CF4081"/>
    <w:rsid w:val="00CF5630"/>
    <w:rsid w:val="00D0395A"/>
    <w:rsid w:val="00D06583"/>
    <w:rsid w:val="00D14835"/>
    <w:rsid w:val="00D14D90"/>
    <w:rsid w:val="00D15EEE"/>
    <w:rsid w:val="00D17525"/>
    <w:rsid w:val="00D20986"/>
    <w:rsid w:val="00D20D0E"/>
    <w:rsid w:val="00D22C22"/>
    <w:rsid w:val="00D2559E"/>
    <w:rsid w:val="00D278F6"/>
    <w:rsid w:val="00D33161"/>
    <w:rsid w:val="00D333D3"/>
    <w:rsid w:val="00D37847"/>
    <w:rsid w:val="00D4049A"/>
    <w:rsid w:val="00D424F5"/>
    <w:rsid w:val="00D4533B"/>
    <w:rsid w:val="00D46D77"/>
    <w:rsid w:val="00D51705"/>
    <w:rsid w:val="00D52195"/>
    <w:rsid w:val="00D525F6"/>
    <w:rsid w:val="00D52609"/>
    <w:rsid w:val="00D53CDA"/>
    <w:rsid w:val="00D70350"/>
    <w:rsid w:val="00D72B3A"/>
    <w:rsid w:val="00D7315B"/>
    <w:rsid w:val="00D76682"/>
    <w:rsid w:val="00D803FA"/>
    <w:rsid w:val="00D8081B"/>
    <w:rsid w:val="00D83328"/>
    <w:rsid w:val="00D84690"/>
    <w:rsid w:val="00D854E4"/>
    <w:rsid w:val="00D855E1"/>
    <w:rsid w:val="00D85DB9"/>
    <w:rsid w:val="00D924ED"/>
    <w:rsid w:val="00D95159"/>
    <w:rsid w:val="00D95886"/>
    <w:rsid w:val="00D966A6"/>
    <w:rsid w:val="00DA098D"/>
    <w:rsid w:val="00DA4BF3"/>
    <w:rsid w:val="00DB1B0D"/>
    <w:rsid w:val="00DB341E"/>
    <w:rsid w:val="00DB5C6D"/>
    <w:rsid w:val="00DB6115"/>
    <w:rsid w:val="00DC04EE"/>
    <w:rsid w:val="00DC6544"/>
    <w:rsid w:val="00DC7BD2"/>
    <w:rsid w:val="00DC7CD5"/>
    <w:rsid w:val="00DD06EB"/>
    <w:rsid w:val="00DD08A4"/>
    <w:rsid w:val="00DD1099"/>
    <w:rsid w:val="00DD39A9"/>
    <w:rsid w:val="00DE15B4"/>
    <w:rsid w:val="00DE3DF1"/>
    <w:rsid w:val="00DE5E37"/>
    <w:rsid w:val="00DF15F0"/>
    <w:rsid w:val="00DF2A78"/>
    <w:rsid w:val="00DF2BAC"/>
    <w:rsid w:val="00DF4C5B"/>
    <w:rsid w:val="00DF58D3"/>
    <w:rsid w:val="00E00DE6"/>
    <w:rsid w:val="00E01B4D"/>
    <w:rsid w:val="00E0395F"/>
    <w:rsid w:val="00E0402D"/>
    <w:rsid w:val="00E0423E"/>
    <w:rsid w:val="00E04D20"/>
    <w:rsid w:val="00E07C64"/>
    <w:rsid w:val="00E10383"/>
    <w:rsid w:val="00E11615"/>
    <w:rsid w:val="00E14C29"/>
    <w:rsid w:val="00E16995"/>
    <w:rsid w:val="00E17255"/>
    <w:rsid w:val="00E179D8"/>
    <w:rsid w:val="00E20F47"/>
    <w:rsid w:val="00E21547"/>
    <w:rsid w:val="00E314CB"/>
    <w:rsid w:val="00E3186D"/>
    <w:rsid w:val="00E32E41"/>
    <w:rsid w:val="00E37371"/>
    <w:rsid w:val="00E460DC"/>
    <w:rsid w:val="00E5159C"/>
    <w:rsid w:val="00E5316F"/>
    <w:rsid w:val="00E541AA"/>
    <w:rsid w:val="00E54AA3"/>
    <w:rsid w:val="00E5522C"/>
    <w:rsid w:val="00E57311"/>
    <w:rsid w:val="00E60B90"/>
    <w:rsid w:val="00E63073"/>
    <w:rsid w:val="00E636D5"/>
    <w:rsid w:val="00E70298"/>
    <w:rsid w:val="00E77C81"/>
    <w:rsid w:val="00E804BE"/>
    <w:rsid w:val="00E867E5"/>
    <w:rsid w:val="00E90F7C"/>
    <w:rsid w:val="00E94FEC"/>
    <w:rsid w:val="00E9630F"/>
    <w:rsid w:val="00EA3960"/>
    <w:rsid w:val="00EA4555"/>
    <w:rsid w:val="00EA7407"/>
    <w:rsid w:val="00EB04E7"/>
    <w:rsid w:val="00EB13B3"/>
    <w:rsid w:val="00EB479F"/>
    <w:rsid w:val="00EB49D8"/>
    <w:rsid w:val="00EB6E63"/>
    <w:rsid w:val="00EC1D97"/>
    <w:rsid w:val="00EC2683"/>
    <w:rsid w:val="00EC3230"/>
    <w:rsid w:val="00EC51ED"/>
    <w:rsid w:val="00EC5CB6"/>
    <w:rsid w:val="00EC6983"/>
    <w:rsid w:val="00EC7A5C"/>
    <w:rsid w:val="00ED0B66"/>
    <w:rsid w:val="00ED1F52"/>
    <w:rsid w:val="00ED2156"/>
    <w:rsid w:val="00ED388A"/>
    <w:rsid w:val="00EE18B1"/>
    <w:rsid w:val="00EE51D5"/>
    <w:rsid w:val="00EE724F"/>
    <w:rsid w:val="00EE72C8"/>
    <w:rsid w:val="00EF1B93"/>
    <w:rsid w:val="00EF1DE4"/>
    <w:rsid w:val="00EF27E3"/>
    <w:rsid w:val="00EF491D"/>
    <w:rsid w:val="00F007A4"/>
    <w:rsid w:val="00F0570F"/>
    <w:rsid w:val="00F05BC6"/>
    <w:rsid w:val="00F07287"/>
    <w:rsid w:val="00F07DBF"/>
    <w:rsid w:val="00F11EC6"/>
    <w:rsid w:val="00F155E3"/>
    <w:rsid w:val="00F163AE"/>
    <w:rsid w:val="00F1648E"/>
    <w:rsid w:val="00F16EA4"/>
    <w:rsid w:val="00F201D7"/>
    <w:rsid w:val="00F21E96"/>
    <w:rsid w:val="00F2384A"/>
    <w:rsid w:val="00F24F27"/>
    <w:rsid w:val="00F27E03"/>
    <w:rsid w:val="00F30104"/>
    <w:rsid w:val="00F301CB"/>
    <w:rsid w:val="00F3077B"/>
    <w:rsid w:val="00F3097B"/>
    <w:rsid w:val="00F30986"/>
    <w:rsid w:val="00F315D8"/>
    <w:rsid w:val="00F35361"/>
    <w:rsid w:val="00F41D44"/>
    <w:rsid w:val="00F42C28"/>
    <w:rsid w:val="00F438FB"/>
    <w:rsid w:val="00F45069"/>
    <w:rsid w:val="00F52D3C"/>
    <w:rsid w:val="00F54B70"/>
    <w:rsid w:val="00F55AEA"/>
    <w:rsid w:val="00F55CEA"/>
    <w:rsid w:val="00F55DA4"/>
    <w:rsid w:val="00F60034"/>
    <w:rsid w:val="00F6144C"/>
    <w:rsid w:val="00F61541"/>
    <w:rsid w:val="00F62F9B"/>
    <w:rsid w:val="00F67C39"/>
    <w:rsid w:val="00F75905"/>
    <w:rsid w:val="00F765E1"/>
    <w:rsid w:val="00F77A66"/>
    <w:rsid w:val="00F80E0D"/>
    <w:rsid w:val="00F8177A"/>
    <w:rsid w:val="00F85BFC"/>
    <w:rsid w:val="00F878CC"/>
    <w:rsid w:val="00F87BEE"/>
    <w:rsid w:val="00F92C44"/>
    <w:rsid w:val="00F9661A"/>
    <w:rsid w:val="00F970D6"/>
    <w:rsid w:val="00F97F10"/>
    <w:rsid w:val="00FA3B45"/>
    <w:rsid w:val="00FA55A5"/>
    <w:rsid w:val="00FB32E5"/>
    <w:rsid w:val="00FB3E27"/>
    <w:rsid w:val="00FB46F5"/>
    <w:rsid w:val="00FB4FF7"/>
    <w:rsid w:val="00FB6604"/>
    <w:rsid w:val="00FB6ACD"/>
    <w:rsid w:val="00FB7197"/>
    <w:rsid w:val="00FC41A7"/>
    <w:rsid w:val="00FC4257"/>
    <w:rsid w:val="00FC46EF"/>
    <w:rsid w:val="00FD3295"/>
    <w:rsid w:val="00FD5057"/>
    <w:rsid w:val="00FD5628"/>
    <w:rsid w:val="00FD6B32"/>
    <w:rsid w:val="00FD7E9B"/>
    <w:rsid w:val="00FE0F70"/>
    <w:rsid w:val="00FE16E0"/>
    <w:rsid w:val="00FE26AC"/>
    <w:rsid w:val="00FE419F"/>
    <w:rsid w:val="00FF13C6"/>
    <w:rsid w:val="00FF1733"/>
    <w:rsid w:val="00FF25F2"/>
    <w:rsid w:val="00FF39C7"/>
    <w:rsid w:val="00FF47E5"/>
    <w:rsid w:val="00FF6048"/>
    <w:rsid w:val="00FF6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endnote text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No List" w:uiPriority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388C"/>
    <w:rPr>
      <w:sz w:val="24"/>
      <w:szCs w:val="24"/>
      <w:lang w:eastAsia="en-US"/>
    </w:rPr>
  </w:style>
  <w:style w:type="paragraph" w:styleId="Titolo1">
    <w:name w:val="heading 1"/>
    <w:basedOn w:val="Normale"/>
    <w:next w:val="LndNormale1"/>
    <w:link w:val="Titolo1Carattere1"/>
    <w:qFormat/>
    <w:rsid w:val="00D278F6"/>
    <w:pPr>
      <w:keepNext/>
      <w:spacing w:before="240" w:after="120"/>
      <w:outlineLvl w:val="0"/>
    </w:pPr>
    <w:rPr>
      <w:rFonts w:ascii="Arial" w:eastAsia="Times New Roman" w:hAnsi="Arial"/>
      <w:b/>
      <w:smallCaps/>
      <w:noProof/>
      <w:kern w:val="28"/>
      <w:sz w:val="36"/>
      <w:szCs w:val="20"/>
      <w:u w:val="single"/>
    </w:rPr>
  </w:style>
  <w:style w:type="paragraph" w:styleId="Titolo2">
    <w:name w:val="heading 2"/>
    <w:basedOn w:val="Normale"/>
    <w:next w:val="LndNormale1"/>
    <w:link w:val="Titolo2Carattere"/>
    <w:qFormat/>
    <w:rsid w:val="00D278F6"/>
    <w:pPr>
      <w:keepNext/>
      <w:spacing w:before="240" w:after="120"/>
      <w:outlineLvl w:val="1"/>
    </w:pPr>
    <w:rPr>
      <w:rFonts w:ascii="Arial" w:eastAsia="Times New Roman" w:hAnsi="Arial"/>
      <w:b/>
      <w:noProof/>
      <w:sz w:val="34"/>
      <w:szCs w:val="20"/>
    </w:rPr>
  </w:style>
  <w:style w:type="paragraph" w:styleId="Titolo3">
    <w:name w:val="heading 3"/>
    <w:basedOn w:val="Normale"/>
    <w:next w:val="LndNormale1"/>
    <w:link w:val="Titolo3Carattere"/>
    <w:qFormat/>
    <w:rsid w:val="00D278F6"/>
    <w:pPr>
      <w:keepNext/>
      <w:spacing w:before="240" w:after="120"/>
      <w:ind w:left="426"/>
      <w:outlineLvl w:val="2"/>
    </w:pPr>
    <w:rPr>
      <w:rFonts w:ascii="Arial" w:eastAsia="Times New Roman" w:hAnsi="Arial"/>
      <w:b/>
      <w:smallCaps/>
      <w:noProof/>
      <w:sz w:val="32"/>
      <w:szCs w:val="20"/>
      <w:u w:val="single"/>
    </w:rPr>
  </w:style>
  <w:style w:type="paragraph" w:styleId="Titolo4">
    <w:name w:val="heading 4"/>
    <w:basedOn w:val="Normale"/>
    <w:next w:val="Normale"/>
    <w:link w:val="Titolo4Carattere"/>
    <w:qFormat/>
    <w:rsid w:val="00D278F6"/>
    <w:pPr>
      <w:keepNext/>
      <w:spacing w:before="240" w:after="60"/>
      <w:ind w:left="708" w:hanging="708"/>
      <w:outlineLvl w:val="3"/>
    </w:pPr>
    <w:rPr>
      <w:rFonts w:ascii="Arial" w:eastAsia="Times New Roman" w:hAnsi="Arial"/>
      <w:b/>
      <w:szCs w:val="20"/>
    </w:rPr>
  </w:style>
  <w:style w:type="paragraph" w:styleId="Titolo5">
    <w:name w:val="heading 5"/>
    <w:basedOn w:val="Normale"/>
    <w:next w:val="Normale"/>
    <w:link w:val="Titolo5Carattere"/>
    <w:qFormat/>
    <w:rsid w:val="00D278F6"/>
    <w:pPr>
      <w:spacing w:before="240" w:after="60"/>
      <w:ind w:left="1416" w:hanging="708"/>
      <w:outlineLvl w:val="4"/>
    </w:pPr>
    <w:rPr>
      <w:rFonts w:ascii="Arial" w:eastAsia="Times New Roman" w:hAnsi="Arial"/>
      <w:sz w:val="22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D278F6"/>
    <w:pPr>
      <w:spacing w:before="240" w:after="60"/>
      <w:ind w:left="2124" w:hanging="708"/>
      <w:outlineLvl w:val="5"/>
    </w:pPr>
    <w:rPr>
      <w:rFonts w:ascii="Times New Roman" w:eastAsia="Times New Roman" w:hAnsi="Times New Roman"/>
      <w:i/>
      <w:sz w:val="22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D278F6"/>
    <w:pPr>
      <w:spacing w:before="240" w:after="60"/>
      <w:ind w:left="2832" w:hanging="708"/>
      <w:outlineLvl w:val="6"/>
    </w:pPr>
    <w:rPr>
      <w:rFonts w:ascii="Arial" w:eastAsia="Times New Roman" w:hAnsi="Arial"/>
      <w:sz w:val="20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D278F6"/>
    <w:pPr>
      <w:spacing w:before="240" w:after="60"/>
      <w:ind w:left="3540" w:hanging="708"/>
      <w:outlineLvl w:val="7"/>
    </w:pPr>
    <w:rPr>
      <w:rFonts w:ascii="Arial" w:eastAsia="Times New Roman" w:hAnsi="Arial"/>
      <w:i/>
      <w:sz w:val="20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D278F6"/>
    <w:pPr>
      <w:spacing w:before="240" w:after="60"/>
      <w:ind w:left="4248" w:hanging="708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LndNormale1">
    <w:name w:val="LndNormale1"/>
    <w:basedOn w:val="Normale"/>
    <w:link w:val="LndNormale1Carattere"/>
    <w:rsid w:val="00D278F6"/>
    <w:pPr>
      <w:jc w:val="both"/>
    </w:pPr>
    <w:rPr>
      <w:rFonts w:ascii="Arial" w:eastAsia="Times New Roman" w:hAnsi="Arial"/>
      <w:noProof/>
      <w:sz w:val="22"/>
      <w:szCs w:val="20"/>
    </w:rPr>
  </w:style>
  <w:style w:type="character" w:customStyle="1" w:styleId="LndNormale1Carattere">
    <w:name w:val="LndNormale1 Carattere"/>
    <w:link w:val="LndNormale1"/>
    <w:locked/>
    <w:rsid w:val="00D278F6"/>
    <w:rPr>
      <w:rFonts w:ascii="Arial" w:eastAsia="Times New Roman" w:hAnsi="Arial"/>
      <w:noProof/>
      <w:sz w:val="22"/>
    </w:rPr>
  </w:style>
  <w:style w:type="character" w:customStyle="1" w:styleId="Titolo1Carattere1">
    <w:name w:val="Titolo 1 Carattere1"/>
    <w:link w:val="Titolo1"/>
    <w:locked/>
    <w:rsid w:val="00D278F6"/>
    <w:rPr>
      <w:rFonts w:ascii="Arial" w:eastAsia="Times New Roman" w:hAnsi="Arial"/>
      <w:b/>
      <w:smallCaps/>
      <w:noProof/>
      <w:kern w:val="28"/>
      <w:sz w:val="36"/>
      <w:u w:val="single"/>
    </w:rPr>
  </w:style>
  <w:style w:type="character" w:customStyle="1" w:styleId="Titolo2Carattere">
    <w:name w:val="Titolo 2 Carattere"/>
    <w:basedOn w:val="Carpredefinitoparagrafo"/>
    <w:link w:val="Titolo2"/>
    <w:rsid w:val="00D278F6"/>
    <w:rPr>
      <w:rFonts w:ascii="Arial" w:eastAsia="Times New Roman" w:hAnsi="Arial"/>
      <w:b/>
      <w:noProof/>
      <w:sz w:val="34"/>
    </w:rPr>
  </w:style>
  <w:style w:type="character" w:customStyle="1" w:styleId="Titolo3Carattere">
    <w:name w:val="Titolo 3 Carattere"/>
    <w:basedOn w:val="Carpredefinitoparagrafo"/>
    <w:link w:val="Titolo3"/>
    <w:rsid w:val="00D278F6"/>
    <w:rPr>
      <w:rFonts w:ascii="Arial" w:eastAsia="Times New Roman" w:hAnsi="Arial"/>
      <w:b/>
      <w:smallCaps/>
      <w:noProof/>
      <w:sz w:val="32"/>
      <w:u w:val="single"/>
    </w:rPr>
  </w:style>
  <w:style w:type="character" w:customStyle="1" w:styleId="Titolo4Carattere">
    <w:name w:val="Titolo 4 Carattere"/>
    <w:basedOn w:val="Carpredefinitoparagrafo"/>
    <w:link w:val="Titolo4"/>
    <w:rsid w:val="00D278F6"/>
    <w:rPr>
      <w:rFonts w:ascii="Arial" w:eastAsia="Times New Roman" w:hAnsi="Arial"/>
      <w:b/>
      <w:sz w:val="24"/>
    </w:rPr>
  </w:style>
  <w:style w:type="character" w:customStyle="1" w:styleId="Titolo5Carattere">
    <w:name w:val="Titolo 5 Carattere"/>
    <w:basedOn w:val="Carpredefinitoparagrafo"/>
    <w:link w:val="Titolo5"/>
    <w:rsid w:val="00D278F6"/>
    <w:rPr>
      <w:rFonts w:ascii="Arial" w:eastAsia="Times New Roman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D278F6"/>
    <w:rPr>
      <w:rFonts w:ascii="Times New Roman" w:eastAsia="Times New Roman" w:hAnsi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D278F6"/>
    <w:rPr>
      <w:rFonts w:ascii="Arial" w:eastAsia="Times New Roman" w:hAnsi="Arial"/>
    </w:rPr>
  </w:style>
  <w:style w:type="character" w:customStyle="1" w:styleId="Titolo8Carattere">
    <w:name w:val="Titolo 8 Carattere"/>
    <w:basedOn w:val="Carpredefinitoparagrafo"/>
    <w:link w:val="Titolo8"/>
    <w:rsid w:val="00D278F6"/>
    <w:rPr>
      <w:rFonts w:ascii="Arial" w:eastAsia="Times New Roman" w:hAnsi="Arial"/>
      <w:i/>
    </w:rPr>
  </w:style>
  <w:style w:type="character" w:customStyle="1" w:styleId="Titolo9Carattere">
    <w:name w:val="Titolo 9 Carattere"/>
    <w:basedOn w:val="Carpredefinitoparagrafo"/>
    <w:link w:val="Titolo9"/>
    <w:rsid w:val="00D278F6"/>
    <w:rPr>
      <w:rFonts w:ascii="Arial" w:eastAsia="Times New Roman" w:hAnsi="Arial"/>
      <w:b/>
      <w:i/>
      <w:sz w:val="18"/>
    </w:rPr>
  </w:style>
  <w:style w:type="paragraph" w:styleId="Intestazione">
    <w:name w:val="header"/>
    <w:basedOn w:val="Normale"/>
    <w:link w:val="IntestazioneCarattere"/>
    <w:unhideWhenUsed/>
    <w:rsid w:val="006D72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D72BB"/>
  </w:style>
  <w:style w:type="paragraph" w:styleId="Pidipagina">
    <w:name w:val="footer"/>
    <w:basedOn w:val="Normale"/>
    <w:link w:val="PidipaginaCarattere"/>
    <w:unhideWhenUsed/>
    <w:rsid w:val="006D72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72BB"/>
  </w:style>
  <w:style w:type="character" w:customStyle="1" w:styleId="Titolo1Carattere">
    <w:name w:val="Titolo 1 Carattere"/>
    <w:basedOn w:val="Carpredefinitoparagrafo"/>
    <w:link w:val="Titolo1"/>
    <w:rsid w:val="00D278F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D278F6"/>
    <w:rPr>
      <w:rFonts w:ascii="Courier New" w:eastAsia="Times New Roman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278F6"/>
    <w:rPr>
      <w:rFonts w:ascii="Courier New" w:eastAsia="Times New Roman" w:hAnsi="Courier New"/>
    </w:rPr>
  </w:style>
  <w:style w:type="character" w:customStyle="1" w:styleId="TestonormaleCarattere1">
    <w:name w:val="Testo normale Carattere1"/>
    <w:locked/>
    <w:rsid w:val="00D278F6"/>
    <w:rPr>
      <w:rFonts w:ascii="Courier New" w:eastAsia="Times New Roman" w:hAnsi="Courier New"/>
    </w:rPr>
  </w:style>
  <w:style w:type="paragraph" w:customStyle="1" w:styleId="LndStileBase">
    <w:name w:val="LndStileBase"/>
    <w:rsid w:val="00D278F6"/>
    <w:rPr>
      <w:rFonts w:ascii="Arial" w:eastAsia="Times New Roman" w:hAnsi="Arial"/>
      <w:noProof/>
      <w:sz w:val="22"/>
    </w:rPr>
  </w:style>
  <w:style w:type="paragraph" w:customStyle="1" w:styleId="LndRisultati">
    <w:name w:val="LndRisultati"/>
    <w:basedOn w:val="Normale"/>
    <w:rsid w:val="00D278F6"/>
    <w:rPr>
      <w:rFonts w:ascii="Arial" w:eastAsia="Times New Roman" w:hAnsi="Arial"/>
      <w:noProof/>
      <w:sz w:val="16"/>
      <w:szCs w:val="20"/>
      <w:lang w:eastAsia="it-IT"/>
    </w:rPr>
  </w:style>
  <w:style w:type="paragraph" w:customStyle="1" w:styleId="ParaAttribute0">
    <w:name w:val="ParaAttribute0"/>
    <w:rsid w:val="00D278F6"/>
    <w:pPr>
      <w:widowControl w:val="0"/>
      <w:wordWrap w:val="0"/>
      <w:ind w:left="80" w:right="80" w:firstLine="80"/>
      <w:jc w:val="both"/>
    </w:pPr>
    <w:rPr>
      <w:rFonts w:ascii="Times New Roman" w:eastAsia="??" w:hAnsi="Times New Roman"/>
    </w:rPr>
  </w:style>
  <w:style w:type="character" w:customStyle="1" w:styleId="CharAttribute2">
    <w:name w:val="CharAttribute2"/>
    <w:rsid w:val="00D278F6"/>
    <w:rPr>
      <w:rFonts w:ascii="Times New Roman" w:hAnsi="Times New Roman"/>
      <w:sz w:val="24"/>
    </w:rPr>
  </w:style>
  <w:style w:type="paragraph" w:styleId="NormaleWeb">
    <w:name w:val="Normal (Web)"/>
    <w:basedOn w:val="Normale"/>
    <w:uiPriority w:val="99"/>
    <w:unhideWhenUsed/>
    <w:rsid w:val="00D278F6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paragraph" w:styleId="Corpodeltesto">
    <w:name w:val="Body Text"/>
    <w:basedOn w:val="Normale"/>
    <w:link w:val="CorpodeltestoCarattere"/>
    <w:rsid w:val="00D278F6"/>
    <w:pPr>
      <w:jc w:val="both"/>
    </w:pPr>
    <w:rPr>
      <w:rFonts w:ascii="Times New Roman" w:eastAsia="Times New Roman" w:hAnsi="Times New Roman"/>
      <w:sz w:val="32"/>
    </w:rPr>
  </w:style>
  <w:style w:type="character" w:customStyle="1" w:styleId="CorpodeltestoCarattere">
    <w:name w:val="Corpo del testo Carattere"/>
    <w:basedOn w:val="Carpredefinitoparagrafo"/>
    <w:link w:val="Corpodeltesto"/>
    <w:rsid w:val="00D278F6"/>
    <w:rPr>
      <w:rFonts w:ascii="Times New Roman" w:eastAsia="Times New Roman" w:hAnsi="Times New Roman"/>
      <w:sz w:val="32"/>
      <w:szCs w:val="24"/>
    </w:rPr>
  </w:style>
  <w:style w:type="character" w:customStyle="1" w:styleId="CorpotestoCarattere">
    <w:name w:val="Corpo testo Carattere"/>
    <w:uiPriority w:val="99"/>
    <w:semiHidden/>
    <w:rsid w:val="00D278F6"/>
    <w:rPr>
      <w:rFonts w:ascii="Times New Roman" w:eastAsia="Times New Roman" w:hAnsi="Times New Roman"/>
      <w:sz w:val="32"/>
      <w:szCs w:val="24"/>
    </w:rPr>
  </w:style>
  <w:style w:type="paragraph" w:customStyle="1" w:styleId="Default">
    <w:name w:val="Default"/>
    <w:rsid w:val="00D278F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D278F6"/>
  </w:style>
  <w:style w:type="character" w:styleId="Enfasigrassetto">
    <w:name w:val="Strong"/>
    <w:uiPriority w:val="22"/>
    <w:qFormat/>
    <w:rsid w:val="00D278F6"/>
    <w:rPr>
      <w:b/>
      <w:bCs/>
    </w:rPr>
  </w:style>
  <w:style w:type="character" w:styleId="Collegamentoipertestuale">
    <w:name w:val="Hyperlink"/>
    <w:unhideWhenUsed/>
    <w:rsid w:val="00D278F6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unhideWhenUsed/>
    <w:rsid w:val="00D278F6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D278F6"/>
    <w:rPr>
      <w:sz w:val="24"/>
      <w:szCs w:val="24"/>
      <w:lang w:eastAsia="en-US"/>
    </w:rPr>
  </w:style>
  <w:style w:type="paragraph" w:customStyle="1" w:styleId="LndNormale2">
    <w:name w:val="LndNormale2"/>
    <w:basedOn w:val="Normale"/>
    <w:rsid w:val="00D278F6"/>
    <w:pPr>
      <w:ind w:left="284"/>
      <w:jc w:val="both"/>
    </w:pPr>
    <w:rPr>
      <w:rFonts w:ascii="Arial" w:eastAsia="Times New Roman" w:hAnsi="Arial"/>
      <w:noProof/>
      <w:sz w:val="22"/>
      <w:szCs w:val="20"/>
      <w:lang w:eastAsia="it-IT"/>
    </w:rPr>
  </w:style>
  <w:style w:type="paragraph" w:customStyle="1" w:styleId="LndNormale3">
    <w:name w:val="LndNormale3"/>
    <w:basedOn w:val="Normale"/>
    <w:rsid w:val="00D278F6"/>
    <w:pPr>
      <w:ind w:left="567"/>
      <w:jc w:val="both"/>
    </w:pPr>
    <w:rPr>
      <w:rFonts w:ascii="Arial" w:eastAsia="Times New Roman" w:hAnsi="Arial"/>
      <w:noProof/>
      <w:sz w:val="22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D278F6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D278F6"/>
    <w:pPr>
      <w:ind w:left="567"/>
    </w:pPr>
    <w:rPr>
      <w:rFonts w:ascii="Arial" w:eastAsia="Times New Roman" w:hAnsi="Arial"/>
      <w:noProof/>
      <w:sz w:val="18"/>
      <w:szCs w:val="20"/>
      <w:lang w:eastAsia="it-IT"/>
    </w:rPr>
  </w:style>
  <w:style w:type="character" w:styleId="Numeropagina">
    <w:name w:val="page number"/>
    <w:rsid w:val="00D278F6"/>
    <w:rPr>
      <w:rFonts w:ascii="Arial" w:hAnsi="Arial"/>
      <w:sz w:val="18"/>
    </w:rPr>
  </w:style>
  <w:style w:type="paragraph" w:customStyle="1" w:styleId="LndAmmendeSociet">
    <w:name w:val="LndAmmendeSocietà"/>
    <w:basedOn w:val="Normale"/>
    <w:rsid w:val="00D278F6"/>
    <w:pPr>
      <w:ind w:left="1814"/>
      <w:jc w:val="both"/>
    </w:pPr>
    <w:rPr>
      <w:rFonts w:ascii="Arial" w:eastAsia="Times New Roman" w:hAnsi="Arial"/>
      <w:noProof/>
      <w:sz w:val="22"/>
      <w:szCs w:val="20"/>
      <w:lang w:eastAsia="it-IT"/>
    </w:rPr>
  </w:style>
  <w:style w:type="character" w:styleId="Numeroriga">
    <w:name w:val="line number"/>
    <w:basedOn w:val="Carpredefinitoparagrafo"/>
    <w:rsid w:val="00D278F6"/>
  </w:style>
  <w:style w:type="paragraph" w:customStyle="1" w:styleId="LndNomeSociet">
    <w:name w:val="LndNomeSocietà"/>
    <w:basedOn w:val="Normale"/>
    <w:next w:val="LndAmmendeSociet"/>
    <w:rsid w:val="00D278F6"/>
    <w:rPr>
      <w:rFonts w:ascii="Arial" w:eastAsia="Times New Roman" w:hAnsi="Arial"/>
      <w:caps/>
      <w:noProof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D278F6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D278F6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D278F6"/>
    <w:pPr>
      <w:tabs>
        <w:tab w:val="left" w:pos="4536"/>
      </w:tabs>
      <w:ind w:left="567"/>
    </w:pPr>
    <w:rPr>
      <w:rFonts w:ascii="Arial" w:eastAsia="Times New Roman" w:hAnsi="Arial"/>
      <w:caps/>
      <w:noProof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D278F6"/>
    <w:pPr>
      <w:tabs>
        <w:tab w:val="left" w:pos="4536"/>
      </w:tabs>
      <w:ind w:left="567"/>
      <w:jc w:val="both"/>
    </w:pPr>
    <w:rPr>
      <w:rFonts w:ascii="Arial" w:eastAsia="Times New Roman" w:hAnsi="Arial"/>
      <w:noProof/>
      <w:sz w:val="22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D278F6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D278F6"/>
    <w:pPr>
      <w:ind w:left="8222"/>
    </w:pPr>
    <w:rPr>
      <w:rFonts w:ascii="Arial" w:eastAsia="Times New Roman" w:hAnsi="Arial"/>
      <w:noProof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LndNormale1"/>
    <w:rsid w:val="00D278F6"/>
    <w:pPr>
      <w:ind w:left="9412"/>
    </w:pPr>
    <w:rPr>
      <w:rFonts w:ascii="Arial" w:eastAsia="Times New Roman" w:hAnsi="Arial"/>
      <w:noProof/>
      <w:sz w:val="36"/>
      <w:szCs w:val="20"/>
      <w:lang w:eastAsia="it-IT"/>
    </w:rPr>
  </w:style>
  <w:style w:type="paragraph" w:customStyle="1" w:styleId="LndNormale4">
    <w:name w:val="LndNormale4"/>
    <w:basedOn w:val="Normale"/>
    <w:rsid w:val="00D278F6"/>
    <w:pPr>
      <w:ind w:left="851"/>
      <w:jc w:val="both"/>
    </w:pPr>
    <w:rPr>
      <w:rFonts w:ascii="Arial" w:eastAsia="Times New Roman" w:hAnsi="Arial"/>
      <w:noProof/>
      <w:sz w:val="22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D278F6"/>
    <w:rPr>
      <w:rFonts w:ascii="Times New Roman" w:eastAsia="Times New Roman" w:hAnsi="Times New Roman"/>
      <w:noProof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D278F6"/>
    <w:rPr>
      <w:rFonts w:ascii="Arial" w:eastAsia="Times New Roman" w:hAnsi="Arial"/>
      <w:b/>
      <w:caps/>
      <w:noProof/>
      <w:sz w:val="20"/>
      <w:szCs w:val="20"/>
      <w:lang w:eastAsia="it-IT"/>
    </w:rPr>
  </w:style>
  <w:style w:type="paragraph" w:customStyle="1" w:styleId="LndTitolo1">
    <w:name w:val="LndTitolo1"/>
    <w:basedOn w:val="LndStileBase"/>
    <w:next w:val="LndNormale2"/>
    <w:rsid w:val="00D278F6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D278F6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D278F6"/>
    <w:pPr>
      <w:spacing w:before="240" w:after="120"/>
      <w:ind w:left="567"/>
    </w:pPr>
    <w:rPr>
      <w:b/>
      <w:smallCaps/>
      <w:u w:val="single"/>
    </w:rPr>
  </w:style>
  <w:style w:type="paragraph" w:customStyle="1" w:styleId="LndTitolo6">
    <w:name w:val="LndTitolo6"/>
    <w:basedOn w:val="LndNormale1"/>
    <w:next w:val="LndAmmoniti"/>
    <w:rsid w:val="00D278F6"/>
    <w:pPr>
      <w:ind w:left="284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D278F6"/>
    <w:rPr>
      <w:b/>
    </w:rPr>
  </w:style>
  <w:style w:type="paragraph" w:customStyle="1" w:styleId="LndProvvedimenti">
    <w:name w:val="LndProvvedimenti"/>
    <w:basedOn w:val="LndMotivazioneEspulsione"/>
    <w:rsid w:val="00D278F6"/>
  </w:style>
  <w:style w:type="paragraph" w:customStyle="1" w:styleId="LndTitoloCampionato">
    <w:name w:val="LndTitoloCampionato"/>
    <w:next w:val="LndNormale1"/>
    <w:rsid w:val="00D278F6"/>
    <w:pPr>
      <w:jc w:val="center"/>
    </w:pPr>
    <w:rPr>
      <w:rFonts w:ascii="Times New Roman" w:eastAsia="Times New Roman" w:hAnsi="Times New Roman"/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D278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/>
      <w:szCs w:val="20"/>
      <w:lang w:eastAsia="it-IT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D278F6"/>
    <w:rPr>
      <w:rFonts w:ascii="Arial" w:eastAsia="Times New Roman" w:hAnsi="Arial"/>
      <w:sz w:val="24"/>
      <w:shd w:val="pct20" w:color="auto" w:fill="auto"/>
    </w:rPr>
  </w:style>
  <w:style w:type="character" w:styleId="Collegamentovisitato">
    <w:name w:val="FollowedHyperlink"/>
    <w:basedOn w:val="Carpredefinitoparagrafo"/>
    <w:rsid w:val="00D278F6"/>
    <w:rPr>
      <w:color w:val="800080"/>
      <w:u w:val="single"/>
    </w:rPr>
  </w:style>
  <w:style w:type="paragraph" w:styleId="Testonotadichiusura">
    <w:name w:val="endnote text"/>
    <w:basedOn w:val="Normale"/>
    <w:link w:val="TestonotadichiusuraCarattere"/>
    <w:semiHidden/>
    <w:rsid w:val="00D278F6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D278F6"/>
    <w:rPr>
      <w:rFonts w:ascii="Times New Roman" w:eastAsia="Times New Roman" w:hAnsi="Times New Roman"/>
    </w:rPr>
  </w:style>
  <w:style w:type="paragraph" w:customStyle="1" w:styleId="Corpodeltesto21">
    <w:name w:val="Corpo del testo 21"/>
    <w:basedOn w:val="Normale"/>
    <w:rsid w:val="00D278F6"/>
    <w:pPr>
      <w:tabs>
        <w:tab w:val="left" w:pos="993"/>
      </w:tabs>
      <w:spacing w:line="240" w:lineRule="atLeast"/>
      <w:ind w:left="709" w:hanging="283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D278F6"/>
    <w:pPr>
      <w:jc w:val="center"/>
    </w:pPr>
    <w:rPr>
      <w:rFonts w:ascii="Arial" w:eastAsia="Times New Roman" w:hAnsi="Arial"/>
      <w:b/>
      <w:sz w:val="32"/>
      <w:szCs w:val="20"/>
      <w:u w:val="single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D278F6"/>
    <w:rPr>
      <w:rFonts w:ascii="Arial" w:eastAsia="Times New Roman" w:hAnsi="Arial"/>
      <w:b/>
      <w:sz w:val="32"/>
      <w:u w:val="single"/>
    </w:rPr>
  </w:style>
  <w:style w:type="paragraph" w:customStyle="1" w:styleId="bodytext">
    <w:name w:val="bodytext"/>
    <w:basedOn w:val="Normale"/>
    <w:rsid w:val="00D278F6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arattereCarattere20">
    <w:name w:val="Carattere Carattere20"/>
    <w:basedOn w:val="Carpredefinitoparagrafo"/>
    <w:rsid w:val="00D278F6"/>
    <w:rPr>
      <w:rFonts w:ascii="Arial" w:hAnsi="Arial"/>
      <w:b/>
      <w:smallCaps/>
      <w:noProof/>
      <w:kern w:val="28"/>
      <w:sz w:val="36"/>
      <w:u w:val="single"/>
      <w:lang w:val="it-IT" w:eastAsia="it-IT" w:bidi="ar-SA"/>
    </w:rPr>
  </w:style>
  <w:style w:type="paragraph" w:customStyle="1" w:styleId="1">
    <w:name w:val="1"/>
    <w:next w:val="LndStileBase"/>
    <w:rsid w:val="00D278F6"/>
    <w:pPr>
      <w:jc w:val="both"/>
    </w:pPr>
    <w:rPr>
      <w:rFonts w:ascii="Times New Roman" w:eastAsia="Times New Roman" w:hAnsi="Times New Roman"/>
      <w:sz w:val="32"/>
      <w:szCs w:val="24"/>
    </w:rPr>
  </w:style>
  <w:style w:type="paragraph" w:styleId="Paragrafoelenco">
    <w:name w:val="List Paragraph"/>
    <w:basedOn w:val="Normale"/>
    <w:uiPriority w:val="34"/>
    <w:qFormat/>
    <w:rsid w:val="00D278F6"/>
    <w:pPr>
      <w:widowControl w:val="0"/>
      <w:suppressAutoHyphens/>
      <w:ind w:left="708"/>
    </w:pPr>
    <w:rPr>
      <w:rFonts w:ascii="Times New Roman" w:eastAsia="Lucida Sans Unicode" w:hAnsi="Times New Roman" w:cs="Mangal"/>
      <w:kern w:val="1"/>
      <w:szCs w:val="21"/>
      <w:lang w:eastAsia="hi-IN" w:bidi="hi-IN"/>
    </w:rPr>
  </w:style>
  <w:style w:type="character" w:customStyle="1" w:styleId="PlainTextChar">
    <w:name w:val="Plain Text Char"/>
    <w:basedOn w:val="Carpredefinitoparagrafo"/>
    <w:locked/>
    <w:rsid w:val="00D278F6"/>
    <w:rPr>
      <w:rFonts w:ascii="Courier New" w:hAnsi="Courier New" w:cs="Tahoma"/>
    </w:rPr>
  </w:style>
  <w:style w:type="paragraph" w:styleId="Nessunaspaziatura">
    <w:name w:val="No Spacing"/>
    <w:uiPriority w:val="1"/>
    <w:qFormat/>
    <w:rsid w:val="00D278F6"/>
    <w:rPr>
      <w:rFonts w:ascii="Times New Roman" w:eastAsia="Times New Roman" w:hAnsi="Times New Roman"/>
    </w:rPr>
  </w:style>
  <w:style w:type="paragraph" w:styleId="Corpodeltesto2">
    <w:name w:val="Body Text 2"/>
    <w:basedOn w:val="Normale"/>
    <w:link w:val="Corpodeltesto2Carattere"/>
    <w:rsid w:val="00D278F6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D278F6"/>
    <w:rPr>
      <w:rFonts w:ascii="Times New Roman" w:eastAsia="Times New Roman" w:hAnsi="Times New Roman"/>
    </w:rPr>
  </w:style>
  <w:style w:type="paragraph" w:styleId="Testofumetto">
    <w:name w:val="Balloon Text"/>
    <w:basedOn w:val="Normale"/>
    <w:link w:val="TestofumettoCarattere"/>
    <w:rsid w:val="00D278F6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rsid w:val="00D278F6"/>
    <w:rPr>
      <w:rFonts w:ascii="Tahoma" w:eastAsia="Times New Roman" w:hAnsi="Tahoma" w:cs="Tahoma"/>
      <w:sz w:val="16"/>
      <w:szCs w:val="16"/>
    </w:rPr>
  </w:style>
  <w:style w:type="paragraph" w:styleId="Firma">
    <w:name w:val="Signature"/>
    <w:basedOn w:val="Normale"/>
    <w:link w:val="FirmaCarattere"/>
    <w:unhideWhenUsed/>
    <w:rsid w:val="00D278F6"/>
    <w:pPr>
      <w:ind w:left="4252"/>
      <w:jc w:val="center"/>
    </w:pPr>
    <w:rPr>
      <w:rFonts w:ascii="Times New Roman" w:eastAsia="Times New Roman" w:hAnsi="Times New Roman"/>
      <w:lang w:eastAsia="it-IT"/>
    </w:rPr>
  </w:style>
  <w:style w:type="character" w:customStyle="1" w:styleId="FirmaCarattere">
    <w:name w:val="Firma Carattere"/>
    <w:basedOn w:val="Carpredefinitoparagrafo"/>
    <w:link w:val="Firma"/>
    <w:rsid w:val="00D278F6"/>
    <w:rPr>
      <w:rFonts w:ascii="Times New Roman" w:eastAsia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D278F6"/>
    <w:rPr>
      <w:i/>
      <w:iCs/>
    </w:rPr>
  </w:style>
  <w:style w:type="character" w:customStyle="1" w:styleId="CarattereCarattere200">
    <w:name w:val="Carattere Carattere20"/>
    <w:basedOn w:val="Carpredefinitoparagrafo"/>
    <w:rsid w:val="00D278F6"/>
    <w:rPr>
      <w:rFonts w:ascii="Arial" w:hAnsi="Arial" w:cs="Arial" w:hint="default"/>
      <w:b/>
      <w:bCs w:val="0"/>
      <w:smallCaps/>
      <w:noProof/>
      <w:kern w:val="28"/>
      <w:sz w:val="36"/>
      <w:u w:val="single"/>
      <w:lang w:val="it-IT" w:eastAsia="it-IT" w:bidi="ar-SA"/>
    </w:rPr>
  </w:style>
  <w:style w:type="paragraph" w:customStyle="1" w:styleId="NormaleCourierNew">
    <w:name w:val="Normale + Courier New"/>
    <w:aliases w:val="11 pt,Giustificato"/>
    <w:basedOn w:val="Normale"/>
    <w:rsid w:val="00D278F6"/>
    <w:rPr>
      <w:rFonts w:ascii="Courier New" w:eastAsia="Times New Roman" w:hAnsi="Courier New" w:cs="Courier New"/>
      <w:color w:val="000000"/>
      <w:sz w:val="22"/>
      <w:szCs w:val="22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D278F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it-IT"/>
    </w:rPr>
  </w:style>
  <w:style w:type="paragraph" w:customStyle="1" w:styleId="lndnormale10">
    <w:name w:val="lndnormale1"/>
    <w:basedOn w:val="Normale"/>
    <w:rsid w:val="00D278F6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TestonormaleCarattere2">
    <w:name w:val="Testo normale Carattere2"/>
    <w:uiPriority w:val="99"/>
    <w:locked/>
    <w:rsid w:val="00A17D53"/>
    <w:rPr>
      <w:rFonts w:ascii="Courier New" w:eastAsia="Times New Roman" w:hAnsi="Courier New"/>
    </w:rPr>
  </w:style>
  <w:style w:type="table" w:styleId="Grigliatabella">
    <w:name w:val="Table Grid"/>
    <w:basedOn w:val="Tabellanormale"/>
    <w:rsid w:val="001433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1">
    <w:name w:val="Paragrafo elenco1"/>
    <w:basedOn w:val="Normale"/>
    <w:rsid w:val="00AD29DB"/>
    <w:pPr>
      <w:spacing w:after="200" w:line="276" w:lineRule="auto"/>
      <w:ind w:left="720"/>
      <w:contextualSpacing/>
    </w:pPr>
    <w:rPr>
      <w:rFonts w:eastAsia="Times New Roman"/>
      <w:sz w:val="22"/>
      <w:szCs w:val="22"/>
    </w:rPr>
  </w:style>
  <w:style w:type="character" w:customStyle="1" w:styleId="Corpodeltesto20">
    <w:name w:val="Corpo del testo (2)"/>
    <w:basedOn w:val="Carpredefinitoparagrafo"/>
    <w:rsid w:val="003039E8"/>
    <w:rPr>
      <w:rFonts w:ascii="MS Reference Sans Serif" w:hAnsi="MS Reference Sans Serif" w:cs="MS Reference Sans Serif" w:hint="default"/>
      <w:spacing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3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GC\Desktop\Delegazione%20Pot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2D9494-BE90-4EA8-9C77-EA8942D89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Delegazione Potenza</Template>
  <TotalTime>134</TotalTime>
  <Pages>3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FIGC</dc:creator>
  <cp:lastModifiedBy>Di Benedetto</cp:lastModifiedBy>
  <cp:revision>9</cp:revision>
  <cp:lastPrinted>2018-01-17T15:56:00Z</cp:lastPrinted>
  <dcterms:created xsi:type="dcterms:W3CDTF">2018-02-22T11:35:00Z</dcterms:created>
  <dcterms:modified xsi:type="dcterms:W3CDTF">2018-02-23T11:00:00Z</dcterms:modified>
</cp:coreProperties>
</file>